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48A46A61" w:rsidR="00E84AEB" w:rsidRPr="005B7AFC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5B7AFC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08F68072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5B7AFC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5B7AFC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5B7AFC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267111D5" w:rsidR="00D01D42" w:rsidRPr="005B7AFC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167562"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</w:t>
                            </w:r>
                            <w:r w:rsidR="004D55C8"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</w:t>
                            </w:r>
                            <w:r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4D55C8"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1</w:t>
                            </w:r>
                            <w:r w:rsidRPr="005B7AF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75A26EC1" w:rsidR="00D01D42" w:rsidRPr="005B7AFC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5B7AFC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5B7AFC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5B7AFC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5B7AFC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4D55C8" w:rsidRPr="005B7AFC">
                              <w:rPr>
                                <w:rFonts w:ascii="標楷體" w:eastAsia="標楷體" w:hAnsi="標楷體"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5B7AFC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5B7AFC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267111D5" w:rsidR="00D01D42" w:rsidRPr="005B7AFC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167562"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1</w:t>
                      </w:r>
                      <w:r w:rsidR="004D55C8"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1</w:t>
                      </w:r>
                      <w:r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4D55C8"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1</w:t>
                      </w:r>
                      <w:r w:rsidRPr="005B7AFC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75A26EC1" w:rsidR="00D01D42" w:rsidRPr="005B7AFC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5B7AFC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5B7AFC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5B7AFC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5B7AFC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4D55C8" w:rsidRPr="005B7AFC">
                        <w:rPr>
                          <w:rFonts w:ascii="標楷體" w:eastAsia="標楷體" w:hAnsi="標楷體" w:hint="eastAsia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5B7AFC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5B7AFC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5B7AFC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14" w:name="_Hlk151120204"/>
      <w:bookmarkStart w:id="15" w:name="_Hlk148713853"/>
      <w:r w:rsidRPr="005B7AFC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5B7AFC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5B7AFC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5B7AFC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5B7AFC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5B7AFC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14"/>
    </w:p>
    <w:bookmarkEnd w:id="15"/>
    <w:p w14:paraId="146C8B05" w14:textId="0B36AFFF" w:rsidR="00D6455F" w:rsidRPr="005B7AFC" w:rsidRDefault="00612D8E" w:rsidP="00F95FF2">
      <w:pPr>
        <w:snapToGrid w:val="0"/>
        <w:spacing w:beforeLines="30" w:before="108"/>
        <w:ind w:firstLineChars="960" w:firstLine="2688"/>
        <w:rPr>
          <w:rFonts w:ascii="文鼎特毛楷" w:eastAsia="文鼎特毛楷" w:hAnsi="標楷體"/>
          <w:sz w:val="28"/>
          <w:szCs w:val="28"/>
        </w:rPr>
      </w:pPr>
      <w:r w:rsidRPr="005B7AFC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5B7AFC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5B7AFC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5B7AFC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40E8AE43" w:rsidR="00D6455F" w:rsidRPr="005B7AFC" w:rsidRDefault="004D55C8" w:rsidP="003D700E">
      <w:pPr>
        <w:spacing w:line="200" w:lineRule="exact"/>
        <w:rPr>
          <w:noProof/>
        </w:rPr>
      </w:pPr>
      <w:r w:rsidRPr="005B7AFC">
        <w:rPr>
          <w:noProof/>
        </w:rPr>
        <mc:AlternateContent>
          <mc:Choice Requires="wps">
            <w:drawing>
              <wp:anchor distT="0" distB="0" distL="114300" distR="114300" simplePos="0" relativeHeight="251637751" behindDoc="1" locked="0" layoutInCell="1" allowOverlap="1" wp14:anchorId="67CBF4BA" wp14:editId="7D1BDAFE">
                <wp:simplePos x="0" y="0"/>
                <wp:positionH relativeFrom="margin">
                  <wp:posOffset>-43815</wp:posOffset>
                </wp:positionH>
                <wp:positionV relativeFrom="paragraph">
                  <wp:posOffset>7030389</wp:posOffset>
                </wp:positionV>
                <wp:extent cx="5939790" cy="516255"/>
                <wp:effectExtent l="0" t="0" r="3810" b="0"/>
                <wp:wrapNone/>
                <wp:docPr id="1204996317" name="Text Box 3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03F11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「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當稱謝進入</w:t>
                            </w:r>
                            <w:r w:rsidRPr="003D700E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的門，當讚美進入祂的院；當感謝祂，稱頌祂的名。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  <w:szCs w:val="26"/>
                              </w:rPr>
                              <w:t>」</w:t>
                            </w:r>
                          </w:p>
                          <w:p w14:paraId="4360542E" w14:textId="77777777" w:rsidR="00F57026" w:rsidRPr="003D700E" w:rsidRDefault="00F57026" w:rsidP="003D700E">
                            <w:pPr>
                              <w:adjustRightInd w:val="0"/>
                              <w:snapToGrid w:val="0"/>
                              <w:spacing w:line="28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6"/>
                                <w:szCs w:val="26"/>
                              </w:rPr>
                            </w:pPr>
                            <w:r w:rsidRPr="003D700E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D700E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詩篇100篇4節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BF4BA" id="Text Box 3856" o:spid="_x0000_s1027" type="#_x0000_t202" style="position:absolute;margin-left:-3.45pt;margin-top:553.55pt;width:467.7pt;height:40.65pt;z-index:-2516787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" stroked="f">
                <v:textbox>
                  <w:txbxContent>
                    <w:p w14:paraId="6C603F11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color w:val="000000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「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當稱謝進入</w:t>
                      </w:r>
                      <w:r w:rsidRPr="003D700E">
                        <w:rPr>
                          <w:rFonts w:ascii="標楷體" w:eastAsia="標楷體" w:hAnsi="標楷體" w:cs="新細明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祂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的門，當讚美進入祂的院；當感謝祂，稱頌祂的名。</w:t>
                      </w:r>
                      <w:r w:rsidRPr="003D700E">
                        <w:rPr>
                          <w:rFonts w:ascii="標楷體" w:eastAsia="標楷體" w:hAnsi="標楷體" w:hint="eastAsia"/>
                          <w:color w:val="000000"/>
                          <w:sz w:val="26"/>
                          <w:szCs w:val="26"/>
                        </w:rPr>
                        <w:t>」</w:t>
                      </w:r>
                    </w:p>
                    <w:p w14:paraId="4360542E" w14:textId="77777777" w:rsidR="00F57026" w:rsidRPr="003D700E" w:rsidRDefault="00F57026" w:rsidP="003D700E">
                      <w:pPr>
                        <w:adjustRightInd w:val="0"/>
                        <w:snapToGrid w:val="0"/>
                        <w:spacing w:line="280" w:lineRule="exact"/>
                        <w:ind w:right="51"/>
                        <w:jc w:val="right"/>
                        <w:rPr>
                          <w:rFonts w:ascii="文鼎細行楷" w:eastAsia="文鼎細行楷"/>
                          <w:sz w:val="26"/>
                          <w:szCs w:val="26"/>
                        </w:rPr>
                      </w:pPr>
                      <w:r w:rsidRPr="003D700E">
                        <w:rPr>
                          <w:rFonts w:ascii="文鼎細行楷" w:eastAsia="文鼎細行楷" w:hAnsi="新細明體" w:hint="eastAsia"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 w:rsidRPr="003D700E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6"/>
                          <w:szCs w:val="26"/>
                        </w:rPr>
                        <w:t>詩篇100篇4節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7AFC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281C1933" wp14:editId="01DF1047">
                <wp:simplePos x="0" y="0"/>
                <wp:positionH relativeFrom="column">
                  <wp:posOffset>-62865</wp:posOffset>
                </wp:positionH>
                <wp:positionV relativeFrom="paragraph">
                  <wp:posOffset>7011339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9A335" id="直線接點 6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4.95pt,552.05pt" to="468.95pt,5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5B7AFC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39721203">
                <wp:simplePos x="0" y="0"/>
                <wp:positionH relativeFrom="column">
                  <wp:posOffset>-64135</wp:posOffset>
                </wp:positionH>
                <wp:positionV relativeFrom="paragraph">
                  <wp:posOffset>6975171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2686B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49.25pt" to="468.85pt,5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C5pdgv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5B7AFC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43B71C00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53215F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5B7AFC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5B7AFC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5B7AFC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6" w:name="_Hlk178967561"/>
            <w:bookmarkStart w:id="17" w:name="_Hlk175387245"/>
            <w:bookmarkEnd w:id="0"/>
            <w:bookmarkEnd w:id="1"/>
            <w:r w:rsidRPr="005B7AFC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5B7AFC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6C8563AC" w:rsidR="00F57026" w:rsidRPr="005B7AFC" w:rsidRDefault="004D55C8" w:rsidP="004D55C8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5B7AFC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5B7AFC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5B7AFC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0F2C8669" w:rsidR="00F57026" w:rsidRPr="005B7AFC" w:rsidRDefault="004D55C8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</w:tr>
      <w:tr w:rsidR="00F57026" w:rsidRPr="005B7AFC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5B7AF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5B7AFC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30595902" w:rsidR="00F57026" w:rsidRPr="005B7AFC" w:rsidRDefault="004D55C8" w:rsidP="004D55C8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林尚平執事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5B7AF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5B7AFC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5A9AFF65" w:rsidR="00F57026" w:rsidRPr="005B7AFC" w:rsidRDefault="004D55C8" w:rsidP="004D55C8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邱煌森長老</w:t>
            </w:r>
          </w:p>
        </w:tc>
      </w:tr>
      <w:tr w:rsidR="00F57026" w:rsidRPr="005B7AFC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5B7AF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5A762782" w:rsidR="00F57026" w:rsidRPr="005B7AFC" w:rsidRDefault="004D55C8" w:rsidP="004D55C8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陳美晴姊妹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5B7AF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6DB11543" w:rsidR="00F57026" w:rsidRPr="005B7AFC" w:rsidRDefault="004D55C8" w:rsidP="004D55C8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嚴裕揚姊妹</w:t>
            </w:r>
          </w:p>
        </w:tc>
      </w:tr>
      <w:tr w:rsidR="00F57026" w:rsidRPr="005B7AFC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5B7AFC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5B7AFC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5B7AF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5B7AFC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1265DCC2" w:rsidR="00F57026" w:rsidRPr="005B7AFC" w:rsidRDefault="004D55C8" w:rsidP="004D55C8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潘致偉弟兄</w:t>
            </w:r>
          </w:p>
        </w:tc>
      </w:tr>
      <w:tr w:rsidR="00F57026" w:rsidRPr="005B7AFC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5B7AFC" w:rsidRDefault="00F57026" w:rsidP="00F95FF2">
            <w:pPr>
              <w:snapToGrid w:val="0"/>
              <w:spacing w:line="-280" w:lineRule="auto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5B7AFC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5B7AFC" w:rsidRDefault="00F57026" w:rsidP="00F95FF2">
            <w:pPr>
              <w:snapToGrid w:val="0"/>
              <w:spacing w:line="-280" w:lineRule="auto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0CF60BC1" w:rsidR="00F57026" w:rsidRPr="005B7AFC" w:rsidRDefault="00167562" w:rsidP="00F95FF2">
            <w:pPr>
              <w:snapToGrid w:val="0"/>
              <w:spacing w:line="-280" w:lineRule="auto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580C760D" w:rsidR="00F57026" w:rsidRPr="005B7AFC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5B7AFC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5B7AFC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3967E8CF" w:rsidR="00F57026" w:rsidRPr="005B7AFC" w:rsidRDefault="00F57026" w:rsidP="004D55C8">
            <w:pPr>
              <w:snapToGrid w:val="0"/>
              <w:spacing w:line="260" w:lineRule="exact"/>
              <w:ind w:leftChars="-9" w:left="-22" w:firstLineChars="9" w:firstLine="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 w:hint="eastAsia"/>
              </w:rPr>
              <w:t>華</w:t>
            </w:r>
            <w:r w:rsidRPr="005B7AFC">
              <w:rPr>
                <w:rFonts w:asciiTheme="minorHAnsi" w:eastAsia="標楷體" w:hAnsiTheme="minorHAnsi" w:cstheme="minorHAnsi"/>
              </w:rPr>
              <w:t>)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D55C8" w:rsidRPr="005B7AFC">
              <w:rPr>
                <w:rFonts w:asciiTheme="minorHAnsi" w:eastAsia="標楷體" w:hAnsiTheme="minorHAnsi" w:cstheme="minorHAnsi"/>
              </w:rPr>
              <w:t>603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D55C8" w:rsidRPr="005B7AFC">
              <w:rPr>
                <w:rFonts w:asciiTheme="minorHAnsi" w:eastAsia="標楷體" w:hAnsiTheme="minorHAnsi" w:cstheme="minorHAnsi"/>
              </w:rPr>
              <w:t>上帝作我安全要塞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5B7AFC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48D87A09" w:rsidR="00F57026" w:rsidRPr="005B7AFC" w:rsidRDefault="00F57026" w:rsidP="004D55C8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/>
              </w:rPr>
              <w:t>台</w:t>
            </w:r>
            <w:r w:rsidRPr="005B7AFC">
              <w:rPr>
                <w:rFonts w:asciiTheme="minorHAnsi" w:eastAsia="標楷體" w:hAnsiTheme="minorHAnsi" w:cstheme="minorHAnsi"/>
              </w:rPr>
              <w:t>)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D55C8" w:rsidRPr="005B7AFC">
              <w:rPr>
                <w:rFonts w:asciiTheme="minorHAnsi" w:eastAsia="標楷體" w:hAnsiTheme="minorHAnsi" w:cstheme="minorHAnsi"/>
              </w:rPr>
              <w:t>603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D55C8" w:rsidRPr="005B7AFC">
              <w:rPr>
                <w:rFonts w:asciiTheme="minorHAnsi" w:eastAsia="標楷體" w:hAnsiTheme="minorHAnsi" w:cstheme="minorHAnsi"/>
              </w:rPr>
              <w:t>上帝做咱安全要塞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5B7AFC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5B7AFC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3BF5A71B" w:rsidR="00F57026" w:rsidRPr="005B7AFC" w:rsidRDefault="00526984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5B7AFC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232B4C6E" w:rsidR="00F57026" w:rsidRPr="005B7AFC" w:rsidRDefault="007A17AF" w:rsidP="00F95FF2">
            <w:pPr>
              <w:adjustRightInd w:val="0"/>
              <w:snapToGrid w:val="0"/>
              <w:spacing w:line="-28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5B7AFC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46232FCF" w14:textId="25680F41" w:rsidR="00F95FF2" w:rsidRPr="005B7AFC" w:rsidRDefault="00F95FF2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EEDFF86" w14:textId="4BF85C38" w:rsidR="00F95FF2" w:rsidRPr="005B7AFC" w:rsidRDefault="00F57026" w:rsidP="004D55C8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5B7AFC">
              <w:rPr>
                <w:rFonts w:ascii="Calibri" w:eastAsia="標楷體" w:hAnsi="Calibri" w:hint="eastAsia"/>
              </w:rPr>
              <w:t>新聖詩</w:t>
            </w:r>
            <w:r w:rsidRPr="005B7AFC">
              <w:rPr>
                <w:rFonts w:ascii="Calibri" w:eastAsia="標楷體" w:hAnsi="Calibri" w:hint="eastAsia"/>
              </w:rPr>
              <w:t xml:space="preserve"> </w:t>
            </w:r>
            <w:r w:rsidRPr="005B7AFC">
              <w:rPr>
                <w:rFonts w:ascii="Calibri" w:eastAsia="標楷體" w:hAnsi="Calibri"/>
              </w:rPr>
              <w:t>啟應文</w:t>
            </w:r>
            <w:r w:rsidR="004D55C8" w:rsidRPr="005B7AFC">
              <w:rPr>
                <w:rFonts w:ascii="Calibri" w:eastAsia="標楷體" w:hAnsi="Calibri"/>
              </w:rPr>
              <w:t xml:space="preserve">29 </w:t>
            </w:r>
            <w:r w:rsidR="004D55C8" w:rsidRPr="005B7AFC">
              <w:rPr>
                <w:rFonts w:ascii="Calibri" w:eastAsia="標楷體" w:hAnsi="Calibri"/>
              </w:rPr>
              <w:t>詩篇</w:t>
            </w:r>
            <w:r w:rsidR="004D55C8" w:rsidRPr="005B7AFC">
              <w:rPr>
                <w:rFonts w:ascii="Calibri" w:eastAsia="標楷體" w:hAnsi="Calibri"/>
              </w:rPr>
              <w:t>119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5B7AFC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12C3D18B" w:rsidR="00F57026" w:rsidRPr="005B7AFC" w:rsidRDefault="004D55C8" w:rsidP="004D55C8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Apple Chancery" w:eastAsia="標楷體" w:hAnsi="Apple Chancery" w:hint="eastAsia"/>
                <w:bCs/>
                <w:spacing w:val="-4"/>
              </w:rPr>
              <w:t xml:space="preserve">Day by day </w:t>
            </w:r>
            <w:r w:rsidRPr="005B7AFC">
              <w:rPr>
                <w:rFonts w:ascii="Apple Chancery" w:eastAsia="標楷體" w:hAnsi="Apple Chancery"/>
                <w:bCs/>
                <w:spacing w:val="-4"/>
              </w:rPr>
              <w:t>每一天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5B000DF7" w:rsidR="00F57026" w:rsidRPr="005B7AFC" w:rsidRDefault="004D55C8" w:rsidP="004D55C8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吳雅真姊妹</w:t>
            </w:r>
          </w:p>
        </w:tc>
      </w:tr>
      <w:tr w:rsidR="00F57026" w:rsidRPr="005B7AFC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66884B86" w:rsidR="00F57026" w:rsidRPr="005B7AFC" w:rsidRDefault="004D55C8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Apple Chancery" w:eastAsia="標楷體" w:hAnsi="Apple Chancery"/>
                <w:bCs/>
                <w:spacing w:val="-4"/>
              </w:rPr>
              <w:t>人對我講，我就歡喜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4FC0DD3F" w:rsidR="00F57026" w:rsidRPr="005B7AFC" w:rsidRDefault="004D55C8" w:rsidP="004D55C8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成契詩班</w:t>
            </w:r>
          </w:p>
        </w:tc>
      </w:tr>
      <w:tr w:rsidR="00F57026" w:rsidRPr="005B7AFC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5B7AFC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469AE39B" w:rsidR="00F57026" w:rsidRPr="005B7AFC" w:rsidRDefault="004D55C8" w:rsidP="004D55C8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5B7AFC">
              <w:rPr>
                <w:rFonts w:ascii="Calibri" w:eastAsia="標楷體" w:hAnsi="Calibri" w:hint="eastAsia"/>
              </w:rPr>
              <w:t>馬</w:t>
            </w:r>
            <w:r w:rsidRPr="005B7AFC">
              <w:rPr>
                <w:rFonts w:ascii="Calibri" w:eastAsia="標楷體" w:hAnsi="Calibri"/>
              </w:rPr>
              <w:t>可</w:t>
            </w:r>
            <w:r w:rsidRPr="005B7AFC">
              <w:rPr>
                <w:rFonts w:ascii="Calibri" w:eastAsia="標楷體" w:hAnsi="Calibri" w:hint="eastAsia"/>
              </w:rPr>
              <w:t>福音</w:t>
            </w:r>
            <w:r w:rsidRPr="005B7AFC">
              <w:rPr>
                <w:rFonts w:ascii="Calibri" w:eastAsia="標楷體" w:hAnsi="Calibri"/>
              </w:rPr>
              <w:t>12</w:t>
            </w:r>
            <w:r w:rsidRPr="005B7AFC">
              <w:rPr>
                <w:rFonts w:ascii="Calibri" w:eastAsia="標楷體" w:hAnsi="Calibri"/>
              </w:rPr>
              <w:t>：</w:t>
            </w:r>
            <w:r w:rsidRPr="005B7AFC">
              <w:rPr>
                <w:rFonts w:ascii="Calibri" w:eastAsia="標楷體" w:hAnsi="Calibri"/>
              </w:rPr>
              <w:t>28-34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5B7AFC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5B7AFC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661B89D3" w:rsidR="00F57026" w:rsidRPr="005B7AFC" w:rsidRDefault="004D55C8" w:rsidP="004D55C8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接下來呢？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711DDFB0" w:rsidR="00F57026" w:rsidRPr="005B7AFC" w:rsidRDefault="004D55C8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</w:tr>
      <w:tr w:rsidR="00F57026" w:rsidRPr="005B7AFC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5B7AFC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1E272AFF" w:rsidR="00F57026" w:rsidRPr="005B7AFC" w:rsidRDefault="00F57026" w:rsidP="004D55C8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 w:hint="eastAsia"/>
              </w:rPr>
              <w:t>華</w:t>
            </w:r>
            <w:r w:rsidRPr="005B7AFC">
              <w:rPr>
                <w:rFonts w:asciiTheme="minorHAnsi" w:eastAsia="標楷體" w:hAnsiTheme="minorHAnsi" w:cstheme="minorHAnsi"/>
              </w:rPr>
              <w:t>)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="004D55C8"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D55C8" w:rsidRPr="005B7AFC">
              <w:rPr>
                <w:rFonts w:asciiTheme="minorHAnsi" w:eastAsia="標楷體" w:hAnsiTheme="minorHAnsi" w:cstheme="minorHAnsi"/>
              </w:rPr>
              <w:t>605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D55C8" w:rsidRPr="005B7AFC">
              <w:rPr>
                <w:rFonts w:asciiTheme="minorHAnsi" w:eastAsia="標楷體" w:hAnsiTheme="minorHAnsi" w:cstheme="minorHAnsi"/>
              </w:rPr>
              <w:t>倚靠主恩典奇妙大能保護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27E8919E" w:rsidR="00F57026" w:rsidRPr="005B7AFC" w:rsidRDefault="00F57026" w:rsidP="004D55C8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 w:hint="eastAsia"/>
              </w:rPr>
              <w:t>台</w:t>
            </w:r>
            <w:r w:rsidRPr="005B7AFC">
              <w:rPr>
                <w:rFonts w:asciiTheme="minorHAnsi" w:eastAsia="標楷體" w:hAnsiTheme="minorHAnsi" w:cstheme="minorHAnsi"/>
              </w:rPr>
              <w:t>)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D55C8" w:rsidRPr="005B7AFC">
              <w:rPr>
                <w:rFonts w:asciiTheme="minorHAnsi" w:eastAsia="標楷體" w:hAnsiTheme="minorHAnsi" w:cstheme="minorHAnsi"/>
              </w:rPr>
              <w:t>605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D55C8" w:rsidRPr="005B7AFC">
              <w:rPr>
                <w:rFonts w:asciiTheme="minorHAnsi" w:eastAsia="標楷體" w:hAnsiTheme="minorHAnsi" w:cstheme="minorHAnsi"/>
              </w:rPr>
              <w:t>靠主恩典奇妙氣力啲保護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5B7AFC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5B7AFC" w:rsidRDefault="00F57026" w:rsidP="00F95FF2">
            <w:pPr>
              <w:snapToGrid w:val="0"/>
              <w:spacing w:line="-28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5B7AFC" w:rsidRDefault="00F57026" w:rsidP="00F95FF2">
            <w:pPr>
              <w:snapToGrid w:val="0"/>
              <w:spacing w:line="-28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5B7AFC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5B7AFC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5B7AFC">
              <w:rPr>
                <w:rFonts w:asciiTheme="minorHAnsi" w:hAnsiTheme="minorHAnsi" w:cstheme="minorHAnsi"/>
              </w:rPr>
              <w:t>382</w:t>
            </w:r>
            <w:r w:rsidRPr="005B7AFC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5B7AFC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5B7AFC">
              <w:rPr>
                <w:rFonts w:asciiTheme="minorHAnsi" w:hAnsiTheme="minorHAnsi" w:cstheme="minorHAnsi"/>
              </w:rPr>
              <w:t>1</w:t>
            </w:r>
            <w:r w:rsidRPr="005B7AFC">
              <w:rPr>
                <w:rFonts w:asciiTheme="minorHAnsi" w:hAnsiTheme="minorHAnsi" w:cstheme="minorHAnsi"/>
              </w:rPr>
              <w:t>、</w:t>
            </w:r>
            <w:r w:rsidRPr="005B7AFC">
              <w:rPr>
                <w:rFonts w:asciiTheme="minorHAnsi" w:hAnsiTheme="minorHAnsi" w:cstheme="minorHAnsi"/>
              </w:rPr>
              <w:t>5</w:t>
            </w:r>
            <w:r w:rsidRPr="005B7AFC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5B7AFC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5B7AFC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1BE2E991" w:rsidR="00F57026" w:rsidRPr="005B7AFC" w:rsidRDefault="00172F4E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頌讚主榮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5B7AFC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539DFEAD" w:rsidR="00F57026" w:rsidRPr="005B7AFC" w:rsidRDefault="00F57026" w:rsidP="004731CD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 w:hint="eastAsia"/>
              </w:rPr>
              <w:t>華</w:t>
            </w:r>
            <w:r w:rsidRPr="005B7AFC">
              <w:rPr>
                <w:rFonts w:asciiTheme="minorHAnsi" w:eastAsia="標楷體" w:hAnsiTheme="minorHAnsi" w:cstheme="minorHAnsi"/>
              </w:rPr>
              <w:t>)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731CD" w:rsidRPr="005B7AFC">
              <w:rPr>
                <w:rFonts w:asciiTheme="minorHAnsi" w:eastAsia="標楷體" w:hAnsiTheme="minorHAnsi" w:cstheme="minorHAnsi"/>
              </w:rPr>
              <w:t>392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731CD" w:rsidRPr="005B7AFC">
              <w:rPr>
                <w:rFonts w:asciiTheme="minorHAnsi" w:eastAsia="標楷體" w:hAnsiTheme="minorHAnsi" w:cstheme="minorHAnsi"/>
              </w:rPr>
              <w:t>讚美上主萬福之源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5B7AFC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5B7AFC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1229A17A" w:rsidR="00F57026" w:rsidRPr="005B7AFC" w:rsidRDefault="00F57026" w:rsidP="004731CD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(</w:t>
            </w:r>
            <w:r w:rsidRPr="005B7AFC">
              <w:rPr>
                <w:rFonts w:asciiTheme="minorHAnsi" w:eastAsia="標楷體" w:hAnsiTheme="minorHAnsi" w:cstheme="minorHAnsi"/>
              </w:rPr>
              <w:t>台</w:t>
            </w:r>
            <w:r w:rsidRPr="005B7AFC">
              <w:rPr>
                <w:rFonts w:asciiTheme="minorHAnsi" w:eastAsia="標楷體" w:hAnsiTheme="minorHAnsi" w:cstheme="minorHAnsi"/>
              </w:rPr>
              <w:t xml:space="preserve">) </w:t>
            </w: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="004731CD" w:rsidRPr="005B7AFC">
              <w:rPr>
                <w:rFonts w:asciiTheme="minorHAnsi" w:hAnsiTheme="minorHAnsi" w:cstheme="minorHAnsi"/>
              </w:rPr>
              <w:t>392</w:t>
            </w:r>
            <w:r w:rsidRPr="005B7AFC">
              <w:rPr>
                <w:rFonts w:asciiTheme="minorHAnsi" w:eastAsia="標楷體" w:hAnsiTheme="minorHAnsi" w:cstheme="minorHAnsi"/>
              </w:rPr>
              <w:t>首「</w:t>
            </w:r>
            <w:r w:rsidR="004731CD" w:rsidRPr="005B7AFC">
              <w:rPr>
                <w:rFonts w:asciiTheme="minorHAnsi" w:eastAsia="標楷體" w:hAnsiTheme="minorHAnsi" w:cstheme="minorHAnsi"/>
              </w:rPr>
              <w:t>謳咾上帝萬福本源</w:t>
            </w:r>
            <w:r w:rsidRPr="005B7AF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5B7AF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5B7AFC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5B7AFC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0E3BBEE6" w:rsidR="00F57026" w:rsidRPr="005B7AFC" w:rsidRDefault="004D55C8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</w:tr>
      <w:tr w:rsidR="00F57026" w:rsidRPr="005B7AFC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5B7AFC" w:rsidRDefault="00F57026" w:rsidP="00F95FF2">
            <w:pPr>
              <w:snapToGrid w:val="0"/>
              <w:spacing w:line="-28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5B7AFC" w:rsidRDefault="00F57026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167562" w:rsidRPr="005B7AFC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0CD2A379" w:rsidR="00167562" w:rsidRPr="005B7AFC" w:rsidRDefault="004731CD" w:rsidP="00CC6E5A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5B7AFC">
              <w:rPr>
                <w:rFonts w:ascii="Apple Chancery" w:eastAsia="標楷體" w:hAnsi="Apple Chancery"/>
                <w:spacing w:val="-4"/>
              </w:rPr>
              <w:t xml:space="preserve">An Irish Blessing </w:t>
            </w:r>
            <w:r w:rsidRPr="005B7AFC">
              <w:rPr>
                <w:rFonts w:ascii="Apple Chancery" w:eastAsia="標楷體" w:hAnsi="Apple Chancery"/>
                <w:spacing w:val="-4"/>
              </w:rPr>
              <w:t>愛爾蘭的祝福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1F69D159" w:rsidR="00167562" w:rsidRPr="005B7AFC" w:rsidRDefault="004731CD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成契詩班</w:t>
            </w:r>
          </w:p>
        </w:tc>
      </w:tr>
      <w:tr w:rsidR="00167562" w:rsidRPr="005B7AFC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167562" w:rsidRPr="005B7AFC" w:rsidRDefault="00167562" w:rsidP="00F95FF2">
            <w:pPr>
              <w:adjustRightInd w:val="0"/>
              <w:snapToGrid w:val="0"/>
              <w:spacing w:line="-28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167562" w:rsidRPr="005B7AFC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167562" w:rsidRPr="005B7AFC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5B7AFC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54848" behindDoc="0" locked="0" layoutInCell="1" allowOverlap="1" wp14:anchorId="21C22D1D" wp14:editId="704C97D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36195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4A9EEA" id="直線接點 5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2.85pt" to="47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167562" w:rsidRPr="005B7AFC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167562" w:rsidRPr="005B7AFC" w:rsidRDefault="00167562" w:rsidP="00167562">
            <w:pPr>
              <w:adjustRightInd w:val="0"/>
              <w:snapToGrid w:val="0"/>
              <w:spacing w:line="16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167562" w:rsidRPr="005B7AFC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167562" w:rsidRPr="005B7AFC" w:rsidRDefault="00167562" w:rsidP="00167562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5B7AFC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167562" w:rsidRPr="005B7AFC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5B7AF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07C35A6F" w:rsidR="00167562" w:rsidRPr="005B7AFC" w:rsidRDefault="004D55C8" w:rsidP="00167562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  <w:tc>
          <w:tcPr>
            <w:tcW w:w="839" w:type="dxa"/>
            <w:vAlign w:val="center"/>
          </w:tcPr>
          <w:p w14:paraId="19E7B572" w14:textId="77777777" w:rsidR="00167562" w:rsidRPr="005B7AFC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5B7AF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680B69BF" w:rsidR="00167562" w:rsidRPr="005B7AFC" w:rsidRDefault="004731CD" w:rsidP="004731CD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黃琦娜執事</w:t>
            </w:r>
          </w:p>
        </w:tc>
      </w:tr>
      <w:tr w:rsidR="00167562" w:rsidRPr="005B7AFC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167562" w:rsidRPr="005B7AFC" w:rsidRDefault="00167562" w:rsidP="00167562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167562" w:rsidRPr="005B7AFC" w:rsidRDefault="00167562" w:rsidP="00167562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5B7AFC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3EAAE60A" w:rsidR="00167562" w:rsidRPr="005B7AFC" w:rsidRDefault="004731CD" w:rsidP="004731CD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林垠庭執事</w:t>
            </w:r>
          </w:p>
        </w:tc>
        <w:tc>
          <w:tcPr>
            <w:tcW w:w="839" w:type="dxa"/>
            <w:vAlign w:val="center"/>
          </w:tcPr>
          <w:p w14:paraId="69A56113" w14:textId="77777777" w:rsidR="00167562" w:rsidRPr="005B7AFC" w:rsidRDefault="00167562" w:rsidP="00167562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5B7AF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4AD607AC" w:rsidR="00167562" w:rsidRPr="005B7AFC" w:rsidRDefault="004731CD" w:rsidP="004731CD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黃琦娜執事</w:t>
            </w:r>
          </w:p>
        </w:tc>
      </w:tr>
      <w:tr w:rsidR="00167562" w:rsidRPr="005B7AFC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167562" w:rsidRPr="005B7AFC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167562" w:rsidRPr="005B7AFC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167562" w:rsidRPr="005B7AFC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5B7AFC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167562" w:rsidRPr="005B7AFC" w:rsidRDefault="00167562" w:rsidP="00241408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167562" w:rsidRPr="005B7AFC" w:rsidRDefault="00167562" w:rsidP="00241408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 xml:space="preserve">使徒信經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167562" w:rsidRPr="005B7AFC" w:rsidRDefault="00167562" w:rsidP="00241408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5B7AFC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5B7AFC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5B7AFC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167562" w:rsidRPr="005B7AFC" w:rsidRDefault="00167562" w:rsidP="002A4301">
            <w:pPr>
              <w:adjustRightInd w:val="0"/>
              <w:snapToGrid w:val="0"/>
              <w:spacing w:line="24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167562" w:rsidRPr="005B7AFC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Theme="minorHAnsi" w:eastAsia="標楷體" w:hAnsiTheme="minorHAnsi" w:cstheme="minorHAnsi"/>
              </w:rPr>
              <w:t>新聖詩</w:t>
            </w:r>
            <w:r w:rsidRPr="005B7AFC">
              <w:rPr>
                <w:rFonts w:asciiTheme="minorHAnsi" w:eastAsia="標楷體" w:hAnsiTheme="minorHAnsi" w:cstheme="minorHAnsi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Pr="005B7AFC">
              <w:rPr>
                <w:rFonts w:asciiTheme="minorHAnsi" w:eastAsia="標楷體" w:hAnsiTheme="minorHAnsi" w:cstheme="minorHAnsi"/>
              </w:rPr>
              <w:t>382</w:t>
            </w:r>
            <w:r w:rsidRPr="005B7AFC">
              <w:rPr>
                <w:rFonts w:asciiTheme="minorHAnsi" w:eastAsia="標楷體" w:hAnsiTheme="minorHAnsi" w:cstheme="minorHAnsi"/>
              </w:rPr>
              <w:t>首</w:t>
            </w:r>
            <w:r w:rsidRPr="005B7AFC">
              <w:rPr>
                <w:rFonts w:asciiTheme="minorHAnsi" w:eastAsia="標楷體" w:hAnsiTheme="minorHAnsi" w:cstheme="minorHAnsi"/>
              </w:rPr>
              <w:t xml:space="preserve"> </w:t>
            </w:r>
            <w:r w:rsidRPr="005B7AFC">
              <w:rPr>
                <w:rFonts w:asciiTheme="minorHAnsi" w:eastAsia="標楷體" w:hAnsiTheme="minorHAnsi" w:cstheme="minorHAnsi"/>
              </w:rPr>
              <w:t>第</w:t>
            </w:r>
            <w:r w:rsidRPr="005B7AFC">
              <w:rPr>
                <w:rFonts w:asciiTheme="minorHAnsi" w:eastAsia="標楷體" w:hAnsiTheme="minorHAnsi" w:cstheme="minorHAnsi"/>
              </w:rPr>
              <w:t>1</w:t>
            </w:r>
            <w:r w:rsidRPr="005B7AFC">
              <w:rPr>
                <w:rFonts w:asciiTheme="minorHAnsi" w:eastAsia="標楷體" w:hAnsiTheme="minorHAnsi" w:cstheme="minorHAnsi"/>
              </w:rPr>
              <w:t>、</w:t>
            </w:r>
            <w:r w:rsidRPr="005B7AFC">
              <w:rPr>
                <w:rFonts w:asciiTheme="minorHAnsi" w:eastAsia="標楷體" w:hAnsiTheme="minorHAnsi" w:cstheme="minorHAnsi"/>
              </w:rPr>
              <w:t>5</w:t>
            </w:r>
            <w:r w:rsidRPr="005B7AFC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4731CD" w:rsidRPr="005B7AFC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4731CD" w:rsidRPr="005B7AFC" w:rsidRDefault="004731CD" w:rsidP="004731CD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750E5444" w:rsidR="004731CD" w:rsidRPr="005B7AFC" w:rsidRDefault="004731CD" w:rsidP="004731CD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</w:rPr>
            </w:pPr>
            <w:r w:rsidRPr="005B7AFC">
              <w:rPr>
                <w:rFonts w:ascii="Calibri" w:eastAsia="標楷體" w:hAnsi="Calibri" w:hint="eastAsia"/>
              </w:rPr>
              <w:t>馬</w:t>
            </w:r>
            <w:r w:rsidRPr="005B7AFC">
              <w:rPr>
                <w:rFonts w:ascii="Calibri" w:eastAsia="標楷體" w:hAnsi="Calibri"/>
              </w:rPr>
              <w:t>可</w:t>
            </w:r>
            <w:r w:rsidRPr="005B7AFC">
              <w:rPr>
                <w:rFonts w:ascii="Calibri" w:eastAsia="標楷體" w:hAnsi="Calibri" w:hint="eastAsia"/>
              </w:rPr>
              <w:t>福音</w:t>
            </w:r>
            <w:r w:rsidRPr="005B7AFC">
              <w:rPr>
                <w:rFonts w:ascii="Calibri" w:eastAsia="標楷體" w:hAnsi="Calibri"/>
              </w:rPr>
              <w:t>12</w:t>
            </w:r>
            <w:r w:rsidRPr="005B7AFC">
              <w:rPr>
                <w:rFonts w:ascii="Calibri" w:eastAsia="標楷體" w:hAnsi="Calibri"/>
              </w:rPr>
              <w:t>：</w:t>
            </w:r>
            <w:r w:rsidRPr="005B7AFC">
              <w:rPr>
                <w:rFonts w:ascii="Calibri" w:eastAsia="標楷體" w:hAnsi="Calibri"/>
              </w:rPr>
              <w:t>28-34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4731CD" w:rsidRPr="005B7AFC" w:rsidRDefault="004731CD" w:rsidP="004731CD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4731CD" w:rsidRPr="005B7AFC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4731CD" w:rsidRPr="005B7AFC" w:rsidRDefault="004731CD" w:rsidP="004731CD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0C535635" w:rsidR="004731CD" w:rsidRPr="005B7AFC" w:rsidRDefault="004731CD" w:rsidP="004731CD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接下來呢？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45E3850D" w:rsidR="004731CD" w:rsidRPr="005B7AFC" w:rsidRDefault="004731CD" w:rsidP="004731CD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</w:tr>
      <w:tr w:rsidR="00167562" w:rsidRPr="005B7AFC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4D5BB5F9" w:rsidR="00167562" w:rsidRPr="005B7AFC" w:rsidRDefault="004731CD" w:rsidP="004731CD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5B7AFC">
              <w:rPr>
                <w:rFonts w:asciiTheme="minorHAnsi" w:eastAsia="標楷體" w:hAnsiTheme="minorHAnsi" w:cstheme="minorHAnsi"/>
              </w:rPr>
              <w:t>誰能使我與神的愛隔絕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5B7AFC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0FCB67EB" w:rsidR="00167562" w:rsidRPr="005B7AFC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1F2E1039" w:rsidR="00167562" w:rsidRPr="005B7AFC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36C9E189" w:rsidR="00167562" w:rsidRPr="005B7AFC" w:rsidRDefault="004D55C8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/>
                <w:spacing w:val="-4"/>
              </w:rPr>
              <w:t>邱淑貞牧師</w:t>
            </w:r>
          </w:p>
        </w:tc>
      </w:tr>
      <w:tr w:rsidR="00167562" w:rsidRPr="005B7AFC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510FC276" w:rsidR="00167562" w:rsidRPr="005B7AFC" w:rsidRDefault="00167562" w:rsidP="00241408">
            <w:pPr>
              <w:adjustRightInd w:val="0"/>
              <w:snapToGrid w:val="0"/>
              <w:spacing w:line="-260" w:lineRule="auto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167562" w:rsidRPr="005B7AFC" w:rsidRDefault="00167562" w:rsidP="00241408">
            <w:pPr>
              <w:adjustRightInd w:val="0"/>
              <w:snapToGrid w:val="0"/>
              <w:spacing w:line="-260" w:lineRule="auto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56EDB089" w:rsidR="00167562" w:rsidRPr="005B7AFC" w:rsidRDefault="00167562" w:rsidP="00241408">
            <w:pPr>
              <w:adjustRightInd w:val="0"/>
              <w:snapToGrid w:val="0"/>
              <w:spacing w:line="-260" w:lineRule="auto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5B7AF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167562" w:rsidRPr="005B7AFC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583AE480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rPr>
                <w:rFonts w:ascii="標楷體" w:eastAsia="標楷體" w:hAnsi="標楷體"/>
                <w:spacing w:val="-4"/>
              </w:rPr>
            </w:pPr>
          </w:p>
          <w:p w14:paraId="5A838B33" w14:textId="7C858F38" w:rsidR="004D55C8" w:rsidRPr="005B7AFC" w:rsidRDefault="004D55C8" w:rsidP="00F95FF2">
            <w:pPr>
              <w:adjustRightInd w:val="0"/>
              <w:snapToGrid w:val="0"/>
              <w:spacing w:line="280" w:lineRule="exact"/>
              <w:ind w:rightChars="30" w:right="72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6552" w:type="dxa"/>
            <w:gridSpan w:val="4"/>
            <w:vAlign w:val="center"/>
          </w:tcPr>
          <w:p w14:paraId="03801A71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167562" w:rsidRPr="005B7AFC" w:rsidRDefault="00167562" w:rsidP="00F95FF2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2C3D9E16" w:rsidR="001E3809" w:rsidRPr="005B7AFC" w:rsidRDefault="00613DA6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5B7AFC">
        <w:rPr>
          <w:rFonts w:ascii="標楷體" w:eastAsia="標楷體" w:hAnsi="標楷體" w:hint="eastAsia"/>
          <w:b/>
          <w:sz w:val="36"/>
          <w:szCs w:val="36"/>
        </w:rPr>
        <w:lastRenderedPageBreak/>
        <w:t>【</w:t>
      </w:r>
      <w:r w:rsidRPr="005B7AFC">
        <w:rPr>
          <w:rFonts w:ascii="文鼎特毛楷" w:eastAsia="文鼎特毛楷" w:hint="eastAsia"/>
          <w:sz w:val="36"/>
          <w:szCs w:val="36"/>
        </w:rPr>
        <w:t>講道大綱</w:t>
      </w:r>
      <w:r w:rsidRPr="005B7AFC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6"/>
    <w:p w14:paraId="5D57747C" w14:textId="77777777" w:rsidR="00D50AD5" w:rsidRPr="005B7AFC" w:rsidRDefault="00D50AD5" w:rsidP="00D50AD5">
      <w:pPr>
        <w:snapToGrid w:val="0"/>
        <w:spacing w:beforeLines="100" w:before="360" w:line="360" w:lineRule="exact"/>
        <w:ind w:leftChars="177" w:left="553" w:hangingChars="40" w:hanging="128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前言</w:t>
      </w:r>
    </w:p>
    <w:p w14:paraId="06FF5759" w14:textId="77777777" w:rsidR="00D50AD5" w:rsidRPr="005B7AFC" w:rsidRDefault="00D50AD5" w:rsidP="00D50AD5">
      <w:pPr>
        <w:snapToGrid w:val="0"/>
        <w:spacing w:beforeLines="100" w:before="360" w:line="360" w:lineRule="exact"/>
        <w:ind w:leftChars="177" w:left="553" w:hangingChars="40" w:hanging="128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經文背景</w:t>
      </w:r>
    </w:p>
    <w:p w14:paraId="0CC698D3" w14:textId="77777777" w:rsidR="00D50AD5" w:rsidRPr="005B7AFC" w:rsidRDefault="00D50AD5" w:rsidP="00D50AD5">
      <w:pPr>
        <w:snapToGrid w:val="0"/>
        <w:spacing w:beforeLines="50" w:before="180" w:line="360" w:lineRule="exact"/>
        <w:ind w:leftChars="177" w:left="553" w:hangingChars="40" w:hanging="128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 xml:space="preserve">  </w:t>
      </w: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>耶穌進耶路撒冷後的連番遭遇(可11：15-12：27)</w:t>
      </w:r>
    </w:p>
    <w:p w14:paraId="1AE797E6" w14:textId="77777777" w:rsidR="00D50AD5" w:rsidRPr="005B7AFC" w:rsidRDefault="00D50AD5" w:rsidP="00D50AD5">
      <w:pPr>
        <w:snapToGrid w:val="0"/>
        <w:spacing w:beforeLines="100" w:before="360" w:line="360" w:lineRule="exact"/>
        <w:ind w:leftChars="177" w:left="553" w:hangingChars="40" w:hanging="128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善意的文士與有錢財主的對比</w:t>
      </w:r>
    </w:p>
    <w:p w14:paraId="41BB0B33" w14:textId="77777777" w:rsidR="00D50AD5" w:rsidRPr="005B7AFC" w:rsidRDefault="00D50AD5" w:rsidP="00D50AD5">
      <w:pPr>
        <w:snapToGrid w:val="0"/>
        <w:spacing w:beforeLines="50" w:before="180" w:line="360" w:lineRule="exact"/>
        <w:ind w:leftChars="177" w:left="553" w:hangingChars="40" w:hanging="128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 xml:space="preserve">  </w:t>
      </w: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>有錢的財主(可10：17-22)</w:t>
      </w:r>
    </w:p>
    <w:p w14:paraId="6612BB9C" w14:textId="77777777" w:rsidR="00D50AD5" w:rsidRPr="005B7AFC" w:rsidRDefault="00D50AD5" w:rsidP="00D50AD5">
      <w:pPr>
        <w:snapToGrid w:val="0"/>
        <w:spacing w:beforeLines="50" w:before="180" w:line="360" w:lineRule="exact"/>
        <w:ind w:leftChars="177" w:left="553" w:hangingChars="40" w:hanging="128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 xml:space="preserve">  善意的文士(可12：28-34)</w:t>
      </w:r>
    </w:p>
    <w:p w14:paraId="57CB7FB0" w14:textId="77777777" w:rsidR="00D50AD5" w:rsidRPr="005B7AFC" w:rsidRDefault="00D50AD5" w:rsidP="00D50AD5">
      <w:pPr>
        <w:snapToGrid w:val="0"/>
        <w:spacing w:beforeLines="100" w:before="360" w:line="360" w:lineRule="exact"/>
        <w:ind w:leftChars="177" w:left="553" w:hangingChars="40" w:hanging="128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離上帝國不遠了</w:t>
      </w:r>
    </w:p>
    <w:p w14:paraId="0C9B2364" w14:textId="58C64D66" w:rsidR="00D50AD5" w:rsidRPr="005B7AFC" w:rsidRDefault="00D50AD5" w:rsidP="00D50AD5">
      <w:pPr>
        <w:snapToGrid w:val="0"/>
        <w:spacing w:beforeLines="100" w:before="360" w:line="360" w:lineRule="exact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【金句】</w:t>
      </w:r>
    </w:p>
    <w:p w14:paraId="03D53B84" w14:textId="77777777" w:rsidR="00D50AD5" w:rsidRPr="005B7AFC" w:rsidRDefault="00D50AD5" w:rsidP="00D50AD5">
      <w:pPr>
        <w:snapToGrid w:val="0"/>
        <w:spacing w:beforeLines="25" w:before="90" w:line="360" w:lineRule="exact"/>
        <w:ind w:leftChars="134" w:left="600" w:hangingChars="87" w:hanging="278"/>
        <w:jc w:val="both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>「耶穌見他回答得有智慧，就對他說：『你離上帝國不遠了。』」</w:t>
      </w:r>
    </w:p>
    <w:p w14:paraId="19DCF567" w14:textId="2658E4F6" w:rsidR="00D50AD5" w:rsidRPr="005B7AFC" w:rsidRDefault="00D50AD5" w:rsidP="00D50AD5">
      <w:pPr>
        <w:snapToGrid w:val="0"/>
        <w:spacing w:line="360" w:lineRule="exact"/>
        <w:ind w:leftChars="134" w:left="600" w:hangingChars="87" w:hanging="278"/>
        <w:jc w:val="both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 xml:space="preserve"> (馬可福音12:34)</w:t>
      </w:r>
    </w:p>
    <w:p w14:paraId="64893690" w14:textId="77777777" w:rsidR="00D50AD5" w:rsidRPr="005B7AFC" w:rsidRDefault="00D50AD5" w:rsidP="00D50AD5">
      <w:pPr>
        <w:snapToGrid w:val="0"/>
        <w:spacing w:beforeLines="100" w:before="360" w:line="360" w:lineRule="exact"/>
        <w:rPr>
          <w:rFonts w:ascii="文鼎特毛楷" w:eastAsia="文鼎特毛楷" w:hAnsi="Aptos" w:cs="Arial"/>
          <w:sz w:val="32"/>
          <w:szCs w:val="32"/>
          <w14:ligatures w14:val="standardContextual"/>
        </w:rPr>
      </w:pPr>
      <w:r w:rsidRPr="005B7AFC">
        <w:rPr>
          <w:rFonts w:ascii="文鼎特毛楷" w:eastAsia="文鼎特毛楷" w:hAnsi="Aptos" w:cs="Arial" w:hint="eastAsia"/>
          <w:sz w:val="32"/>
          <w:szCs w:val="32"/>
          <w14:ligatures w14:val="standardContextual"/>
        </w:rPr>
        <w:t>【默想與實踐】</w:t>
      </w:r>
    </w:p>
    <w:p w14:paraId="37EBBEE9" w14:textId="77777777" w:rsidR="00D50AD5" w:rsidRPr="005B7AFC" w:rsidRDefault="00D50AD5" w:rsidP="00D50AD5">
      <w:pPr>
        <w:snapToGrid w:val="0"/>
        <w:spacing w:beforeLines="25" w:before="90" w:line="360" w:lineRule="exact"/>
        <w:ind w:leftChars="128" w:left="640" w:hangingChars="104" w:hanging="333"/>
        <w:jc w:val="both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>1.檢視自己的信仰生活，是否不自覺地把信仰過成了一套「按部就班的宗教儀式（如打卡式的靈修、例行聚會）」，而漸漸疏遠了與上帝那種有溫度、掏心掏肺的真實關係？(思想誡命一)</w:t>
      </w:r>
    </w:p>
    <w:p w14:paraId="1BB89EEB" w14:textId="242EF14C" w:rsidR="00D50AD5" w:rsidRPr="005B7AFC" w:rsidRDefault="00D50AD5" w:rsidP="00D50AD5">
      <w:pPr>
        <w:snapToGrid w:val="0"/>
        <w:spacing w:beforeLines="25" w:before="90" w:line="360" w:lineRule="exact"/>
        <w:ind w:leftChars="128" w:left="640" w:hangingChars="104" w:hanging="333"/>
        <w:jc w:val="both"/>
        <w:rPr>
          <w:rFonts w:ascii="標楷體" w:eastAsia="標楷體" w:hAnsi="標楷體" w:cs="Arial"/>
          <w:sz w:val="32"/>
          <w:szCs w:val="32"/>
          <w14:ligatures w14:val="standardContextual"/>
        </w:rPr>
      </w:pPr>
      <w:r w:rsidRPr="005B7AFC">
        <w:rPr>
          <w:rFonts w:ascii="標楷體" w:eastAsia="標楷體" w:hAnsi="標楷體" w:cs="Arial" w:hint="eastAsia"/>
          <w:sz w:val="32"/>
          <w:szCs w:val="32"/>
          <w14:ligatures w14:val="standardContextual"/>
        </w:rPr>
        <w:t>2.在這一週內，挑選一個您覺得最難去愛的人（可能是某個職場同事、意見不合的家人，或讓您感到疲憊的鄰舍），嘗試用一個具體、微小且不求回報的行動（例如一句真誠的鼓勵、一個不計較的幫忙）來實踐「愛鄰舍如己」。(遵行誡命二)</w:t>
      </w:r>
    </w:p>
    <w:p w14:paraId="2D191F86" w14:textId="77777777" w:rsidR="00D50AD5" w:rsidRPr="005B7AFC" w:rsidRDefault="00D50AD5" w:rsidP="00D50AD5">
      <w:pPr>
        <w:snapToGrid w:val="0"/>
        <w:spacing w:beforeLines="25" w:before="90" w:line="360" w:lineRule="exact"/>
        <w:ind w:leftChars="177" w:left="755" w:hangingChars="103" w:hanging="330"/>
        <w:jc w:val="both"/>
        <w:rPr>
          <w:rFonts w:ascii="標楷體" w:eastAsia="標楷體" w:hAnsi="標楷體" w:cs="Arial"/>
          <w:sz w:val="32"/>
          <w:szCs w:val="32"/>
          <w14:ligatures w14:val="standardContextual"/>
        </w:rPr>
      </w:pPr>
    </w:p>
    <w:p w14:paraId="7153F581" w14:textId="6904E9D5" w:rsidR="000F6D68" w:rsidRPr="005B7AFC" w:rsidRDefault="000F6D68" w:rsidP="00D50AD5">
      <w:pPr>
        <w:snapToGrid w:val="0"/>
        <w:spacing w:beforeLines="100" w:before="360" w:afterLines="50" w:after="180" w:line="360" w:lineRule="exact"/>
        <w:ind w:leftChars="177" w:left="553" w:hangingChars="40" w:hanging="128"/>
        <w:jc w:val="center"/>
        <w:rPr>
          <w:rFonts w:ascii="標楷體" w:eastAsia="標楷體" w:hAnsi="標楷體"/>
          <w:b/>
          <w:sz w:val="32"/>
          <w:szCs w:val="32"/>
        </w:rPr>
      </w:pPr>
      <w:r w:rsidRPr="005B7AFC">
        <w:rPr>
          <w:rFonts w:ascii="標楷體" w:eastAsia="標楷體" w:hAnsi="標楷體" w:hint="eastAsia"/>
          <w:b/>
          <w:sz w:val="32"/>
          <w:szCs w:val="32"/>
        </w:rPr>
        <w:t>【</w:t>
      </w:r>
      <w:r w:rsidRPr="005B7AFC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5B7AFC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E555E" w:rsidRPr="005B7AFC" w14:paraId="617B072E" w14:textId="77777777" w:rsidTr="00D02F59">
        <w:trPr>
          <w:trHeight w:val="284"/>
          <w:jc w:val="center"/>
        </w:trPr>
        <w:tc>
          <w:tcPr>
            <w:tcW w:w="817" w:type="dxa"/>
          </w:tcPr>
          <w:p w14:paraId="54602004" w14:textId="77777777" w:rsidR="000E555E" w:rsidRPr="005B7AFC" w:rsidRDefault="000E555E" w:rsidP="00D02F59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5B7AFC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6B92CEC" w14:textId="0583EE3E" w:rsidR="000E555E" w:rsidRPr="005B7AFC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1</w:t>
            </w:r>
            <w:r w:rsidR="004731CD" w:rsidRPr="005B7AFC">
              <w:rPr>
                <w:rFonts w:ascii="微軟正黑體" w:eastAsia="微軟正黑體" w:hAnsi="微軟正黑體" w:hint="eastAsia"/>
              </w:rPr>
              <w:t>1</w:t>
            </w:r>
            <w:r w:rsidRPr="005B7AFC">
              <w:rPr>
                <w:rFonts w:ascii="微軟正黑體" w:eastAsia="微軟正黑體" w:hAnsi="微軟正黑體"/>
              </w:rPr>
              <w:t>/</w:t>
            </w:r>
            <w:r w:rsidR="004731CD" w:rsidRPr="005B7AFC">
              <w:rPr>
                <w:rFonts w:ascii="微軟正黑體" w:eastAsia="微軟正黑體" w:hAnsi="微軟正黑體" w:hint="eastAsia"/>
              </w:rPr>
              <w:t>02</w:t>
            </w:r>
            <w:r w:rsidRPr="005B7AFC">
              <w:rPr>
                <w:rFonts w:ascii="微軟正黑體" w:eastAsia="微軟正黑體" w:hAnsi="微軟正黑體" w:hint="eastAsia"/>
              </w:rPr>
              <w:t>(一)</w:t>
            </w:r>
          </w:p>
        </w:tc>
        <w:tc>
          <w:tcPr>
            <w:tcW w:w="1678" w:type="dxa"/>
          </w:tcPr>
          <w:p w14:paraId="08FD09B1" w14:textId="7BE53701" w:rsidR="000E555E" w:rsidRPr="005B7AFC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1</w:t>
            </w:r>
            <w:r w:rsidR="004731CD" w:rsidRPr="005B7AFC">
              <w:rPr>
                <w:rFonts w:ascii="微軟正黑體" w:eastAsia="微軟正黑體" w:hAnsi="微軟正黑體" w:hint="eastAsia"/>
              </w:rPr>
              <w:t>1</w:t>
            </w:r>
            <w:r w:rsidRPr="005B7AFC">
              <w:rPr>
                <w:rFonts w:ascii="微軟正黑體" w:eastAsia="微軟正黑體" w:hAnsi="微軟正黑體"/>
              </w:rPr>
              <w:t>/</w:t>
            </w:r>
            <w:r w:rsidR="004731CD" w:rsidRPr="005B7AFC">
              <w:rPr>
                <w:rFonts w:ascii="微軟正黑體" w:eastAsia="微軟正黑體" w:hAnsi="微軟正黑體" w:hint="eastAsia"/>
              </w:rPr>
              <w:t>03</w:t>
            </w:r>
            <w:r w:rsidRPr="005B7AFC">
              <w:rPr>
                <w:rFonts w:ascii="微軟正黑體" w:eastAsia="微軟正黑體" w:hAnsi="微軟正黑體" w:hint="eastAsia"/>
              </w:rPr>
              <w:t xml:space="preserve"> (二)</w:t>
            </w:r>
          </w:p>
        </w:tc>
        <w:tc>
          <w:tcPr>
            <w:tcW w:w="1679" w:type="dxa"/>
          </w:tcPr>
          <w:p w14:paraId="6E69885D" w14:textId="76CB6A9B" w:rsidR="000E555E" w:rsidRPr="005B7AFC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1</w:t>
            </w:r>
            <w:r w:rsidR="004731CD" w:rsidRPr="005B7AFC">
              <w:rPr>
                <w:rFonts w:ascii="微軟正黑體" w:eastAsia="微軟正黑體" w:hAnsi="微軟正黑體" w:hint="eastAsia"/>
              </w:rPr>
              <w:t>1</w:t>
            </w:r>
            <w:r w:rsidRPr="005B7AFC">
              <w:rPr>
                <w:rFonts w:ascii="微軟正黑體" w:eastAsia="微軟正黑體" w:hAnsi="微軟正黑體"/>
              </w:rPr>
              <w:t>/</w:t>
            </w:r>
            <w:r w:rsidR="004731CD" w:rsidRPr="005B7AFC">
              <w:rPr>
                <w:rFonts w:ascii="微軟正黑體" w:eastAsia="微軟正黑體" w:hAnsi="微軟正黑體" w:hint="eastAsia"/>
              </w:rPr>
              <w:t>04</w:t>
            </w:r>
            <w:r w:rsidRPr="005B7AFC">
              <w:rPr>
                <w:rFonts w:ascii="微軟正黑體" w:eastAsia="微軟正黑體" w:hAnsi="微軟正黑體" w:hint="eastAsia"/>
              </w:rPr>
              <w:t>(三)</w:t>
            </w:r>
          </w:p>
        </w:tc>
        <w:tc>
          <w:tcPr>
            <w:tcW w:w="1678" w:type="dxa"/>
          </w:tcPr>
          <w:p w14:paraId="61A15969" w14:textId="2B07F594" w:rsidR="000E555E" w:rsidRPr="005B7AFC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1</w:t>
            </w:r>
            <w:r w:rsidR="004731CD" w:rsidRPr="005B7AFC">
              <w:rPr>
                <w:rFonts w:ascii="微軟正黑體" w:eastAsia="微軟正黑體" w:hAnsi="微軟正黑體" w:hint="eastAsia"/>
              </w:rPr>
              <w:t>1</w:t>
            </w:r>
            <w:r w:rsidRPr="005B7AFC">
              <w:rPr>
                <w:rFonts w:ascii="微軟正黑體" w:eastAsia="微軟正黑體" w:hAnsi="微軟正黑體"/>
              </w:rPr>
              <w:t>/</w:t>
            </w:r>
            <w:r w:rsidR="004731CD" w:rsidRPr="005B7AFC">
              <w:rPr>
                <w:rFonts w:ascii="微軟正黑體" w:eastAsia="微軟正黑體" w:hAnsi="微軟正黑體" w:hint="eastAsia"/>
              </w:rPr>
              <w:t>05</w:t>
            </w:r>
            <w:r w:rsidRPr="005B7AFC">
              <w:rPr>
                <w:rFonts w:ascii="微軟正黑體" w:eastAsia="微軟正黑體" w:hAnsi="微軟正黑體" w:hint="eastAsia"/>
              </w:rPr>
              <w:t>(四)</w:t>
            </w:r>
          </w:p>
        </w:tc>
        <w:tc>
          <w:tcPr>
            <w:tcW w:w="1679" w:type="dxa"/>
          </w:tcPr>
          <w:p w14:paraId="05EFF447" w14:textId="2B8CFCC5" w:rsidR="000E555E" w:rsidRPr="005B7AFC" w:rsidRDefault="000E555E" w:rsidP="00D02F59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1</w:t>
            </w:r>
            <w:r w:rsidR="004731CD" w:rsidRPr="005B7AFC">
              <w:rPr>
                <w:rFonts w:ascii="微軟正黑體" w:eastAsia="微軟正黑體" w:hAnsi="微軟正黑體" w:hint="eastAsia"/>
              </w:rPr>
              <w:t>1</w:t>
            </w:r>
            <w:r w:rsidRPr="005B7AFC">
              <w:rPr>
                <w:rFonts w:ascii="微軟正黑體" w:eastAsia="微軟正黑體" w:hAnsi="微軟正黑體"/>
              </w:rPr>
              <w:t>/</w:t>
            </w:r>
            <w:r w:rsidR="004731CD" w:rsidRPr="005B7AFC">
              <w:rPr>
                <w:rFonts w:ascii="微軟正黑體" w:eastAsia="微軟正黑體" w:hAnsi="微軟正黑體" w:hint="eastAsia"/>
              </w:rPr>
              <w:t>06</w:t>
            </w:r>
            <w:r w:rsidRPr="005B7AFC">
              <w:rPr>
                <w:rFonts w:ascii="微軟正黑體" w:eastAsia="微軟正黑體" w:hAnsi="微軟正黑體" w:hint="eastAsia"/>
              </w:rPr>
              <w:t xml:space="preserve"> (五)</w:t>
            </w:r>
          </w:p>
        </w:tc>
      </w:tr>
      <w:tr w:rsidR="000E555E" w:rsidRPr="005B7AFC" w14:paraId="48B703FB" w14:textId="77777777" w:rsidTr="00D02F59">
        <w:trPr>
          <w:jc w:val="center"/>
        </w:trPr>
        <w:tc>
          <w:tcPr>
            <w:tcW w:w="817" w:type="dxa"/>
            <w:vAlign w:val="center"/>
          </w:tcPr>
          <w:p w14:paraId="47CF632D" w14:textId="77777777" w:rsidR="000E555E" w:rsidRPr="005B7AFC" w:rsidRDefault="000E555E" w:rsidP="00D02F59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5B7AFC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7A1C8BA9" w14:textId="77777777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詩篇</w:t>
            </w:r>
          </w:p>
          <w:p w14:paraId="3426DC30" w14:textId="2F4CA4BE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第1</w:t>
            </w:r>
            <w:r w:rsidR="004731CD" w:rsidRPr="005B7AFC">
              <w:rPr>
                <w:rFonts w:ascii="微軟正黑體" w:eastAsia="微軟正黑體" w:hAnsi="微軟正黑體" w:hint="eastAsia"/>
              </w:rPr>
              <w:t>44</w:t>
            </w:r>
            <w:r w:rsidRPr="005B7AFC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51D9F8C6" w14:textId="77777777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詩篇</w:t>
            </w:r>
          </w:p>
          <w:p w14:paraId="3229ADE1" w14:textId="1C00D445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第1</w:t>
            </w:r>
            <w:r w:rsidR="004731CD" w:rsidRPr="005B7AFC">
              <w:rPr>
                <w:rFonts w:ascii="微軟正黑體" w:eastAsia="微軟正黑體" w:hAnsi="微軟正黑體" w:hint="eastAsia"/>
              </w:rPr>
              <w:t>45</w:t>
            </w:r>
            <w:r w:rsidRPr="005B7AFC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  <w:vAlign w:val="center"/>
          </w:tcPr>
          <w:p w14:paraId="04006470" w14:textId="77777777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詩篇</w:t>
            </w:r>
          </w:p>
          <w:p w14:paraId="1E19CC0B" w14:textId="377FA216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第1</w:t>
            </w:r>
            <w:r w:rsidR="004731CD" w:rsidRPr="005B7AFC">
              <w:rPr>
                <w:rFonts w:ascii="微軟正黑體" w:eastAsia="微軟正黑體" w:hAnsi="微軟正黑體" w:hint="eastAsia"/>
              </w:rPr>
              <w:t>46</w:t>
            </w:r>
            <w:r w:rsidRPr="005B7AFC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8" w:type="dxa"/>
          </w:tcPr>
          <w:p w14:paraId="5EB5940B" w14:textId="77777777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詩篇</w:t>
            </w:r>
          </w:p>
          <w:p w14:paraId="76FD3FDC" w14:textId="4DC3BAD0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第1</w:t>
            </w:r>
            <w:r w:rsidR="000D05F2" w:rsidRPr="005B7AFC">
              <w:rPr>
                <w:rFonts w:ascii="微軟正黑體" w:eastAsia="微軟正黑體" w:hAnsi="微軟正黑體" w:hint="eastAsia"/>
              </w:rPr>
              <w:t>4</w:t>
            </w:r>
            <w:r w:rsidR="004731CD" w:rsidRPr="005B7AFC">
              <w:rPr>
                <w:rFonts w:ascii="微軟正黑體" w:eastAsia="微軟正黑體" w:hAnsi="微軟正黑體" w:hint="eastAsia"/>
              </w:rPr>
              <w:t>7</w:t>
            </w:r>
            <w:r w:rsidRPr="005B7AFC">
              <w:rPr>
                <w:rFonts w:ascii="微軟正黑體" w:eastAsia="微軟正黑體" w:hAnsi="微軟正黑體" w:hint="eastAsia"/>
              </w:rPr>
              <w:t>篇</w:t>
            </w:r>
          </w:p>
        </w:tc>
        <w:tc>
          <w:tcPr>
            <w:tcW w:w="1679" w:type="dxa"/>
          </w:tcPr>
          <w:p w14:paraId="6C87E144" w14:textId="77777777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詩篇</w:t>
            </w:r>
          </w:p>
          <w:p w14:paraId="33D9E1C5" w14:textId="7DF3EB3B" w:rsidR="000E555E" w:rsidRPr="005B7AFC" w:rsidRDefault="000E555E" w:rsidP="00D02F5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5B7AFC">
              <w:rPr>
                <w:rFonts w:ascii="微軟正黑體" w:eastAsia="微軟正黑體" w:hAnsi="微軟正黑體" w:hint="eastAsia"/>
              </w:rPr>
              <w:t>第1</w:t>
            </w:r>
            <w:r w:rsidR="000D05F2" w:rsidRPr="005B7AFC">
              <w:rPr>
                <w:rFonts w:ascii="微軟正黑體" w:eastAsia="微軟正黑體" w:hAnsi="微軟正黑體" w:hint="eastAsia"/>
              </w:rPr>
              <w:t>4</w:t>
            </w:r>
            <w:r w:rsidR="004731CD" w:rsidRPr="005B7AFC">
              <w:rPr>
                <w:rFonts w:ascii="微軟正黑體" w:eastAsia="微軟正黑體" w:hAnsi="微軟正黑體" w:hint="eastAsia"/>
              </w:rPr>
              <w:t>8</w:t>
            </w:r>
            <w:r w:rsidRPr="005B7AFC">
              <w:rPr>
                <w:rFonts w:ascii="微軟正黑體" w:eastAsia="微軟正黑體" w:hAnsi="微軟正黑體" w:hint="eastAsia"/>
              </w:rPr>
              <w:t>篇</w:t>
            </w:r>
          </w:p>
        </w:tc>
      </w:tr>
    </w:tbl>
    <w:p w14:paraId="697FCA2C" w14:textId="7A73348A" w:rsidR="009D217E" w:rsidRPr="005B7AFC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</w:p>
    <w:p w14:paraId="30B38274" w14:textId="77777777" w:rsidR="009D217E" w:rsidRPr="005B7AFC" w:rsidRDefault="009D217E">
      <w:pPr>
        <w:widowControl/>
        <w:rPr>
          <w:rFonts w:ascii="標楷體" w:eastAsia="標楷體" w:hAnsi="標楷體" w:cs="Arial"/>
          <w14:ligatures w14:val="standardContextual"/>
        </w:rPr>
      </w:pPr>
      <w:r w:rsidRPr="005B7AFC">
        <w:rPr>
          <w:rFonts w:ascii="標楷體" w:eastAsia="標楷體" w:hAnsi="標楷體" w:cs="Arial"/>
          <w14:ligatures w14:val="standardContextual"/>
        </w:rPr>
        <w:br w:type="page"/>
      </w:r>
    </w:p>
    <w:p w14:paraId="1796421E" w14:textId="7E3D73EB" w:rsidR="000E555E" w:rsidRPr="005B7AFC" w:rsidRDefault="009D217E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5B7AFC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3CB62CF1">
                <wp:simplePos x="0" y="0"/>
                <wp:positionH relativeFrom="margin">
                  <wp:posOffset>-39287</wp:posOffset>
                </wp:positionH>
                <wp:positionV relativeFrom="paragraph">
                  <wp:posOffset>-10188</wp:posOffset>
                </wp:positionV>
                <wp:extent cx="5974080" cy="8651020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65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5B7AFC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5B7AFC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26F23578" w14:textId="77777777" w:rsidR="0049518D" w:rsidRPr="005B7AFC" w:rsidRDefault="0049518D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聖樂部週日樂饗</w:t>
                            </w:r>
                          </w:p>
                          <w:p w14:paraId="34FA0473" w14:textId="1606585D" w:rsidR="0049518D" w:rsidRPr="005B7AFC" w:rsidRDefault="0049518D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週日樂饗「永恆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·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喜樂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·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祝福」音樂會，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於</w:t>
                            </w:r>
                            <w:r w:rsidR="000E2E16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本主日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14:00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和平教會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樓禮拜堂，邀請駱惠珠老師及其學生、林純純老師等音樂家共同演出，曲目有歌劇、清唱劇選曲、藝術歌曲及詩歌等，歡迎兄姊廣邀親朋好友踴躍參加聆聽。</w:t>
                            </w:r>
                          </w:p>
                          <w:p w14:paraId="2208ACA9" w14:textId="77777777" w:rsidR="00B101C1" w:rsidRPr="005B7AFC" w:rsidRDefault="00B101C1" w:rsidP="00315D02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宣道部消息</w:t>
                            </w:r>
                          </w:p>
                          <w:p w14:paraId="41D4A2DD" w14:textId="063E96D5" w:rsidR="00B101C1" w:rsidRPr="005B7AFC" w:rsidRDefault="005F0B77" w:rsidP="005F0B77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11/2(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一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本會主責台大醫院愛心晚會，邀請會友共同參加，有意願者請當天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18:30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到台大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10D</w:t>
                            </w:r>
                            <w:r w:rsidR="00B101C1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電梯間集合練唱。</w:t>
                            </w:r>
                          </w:p>
                          <w:p w14:paraId="1F65CE63" w14:textId="51BEE001" w:rsidR="005F0B77" w:rsidRPr="005B7AFC" w:rsidRDefault="005F0B77" w:rsidP="005F0B77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和平關懷傳道人林中先傳道（李晶晶牧師的先生）將於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（六）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10:00 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在和平教會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3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樓禮拜堂，由世光協會主持按立牧師禮拜。</w:t>
                            </w:r>
                          </w:p>
                          <w:p w14:paraId="0E2A7848" w14:textId="781105D2" w:rsidR="00FD1504" w:rsidRPr="005B7AFC" w:rsidRDefault="00FD1504" w:rsidP="00FD1504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新朋友歡迎會</w:t>
                            </w:r>
                          </w:p>
                          <w:p w14:paraId="06AB3A02" w14:textId="75AADE2A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11/15(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在一樓大廳將舉行新朋友歡迎會，歡迎近幾個月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來教會的新朋友一起參加，更多地認識彼此與和平教會這個大家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庭！報名請至辦公室或掃描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QR code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5B7AFC">
                              <w:rPr>
                                <w:noProof/>
                              </w:rPr>
                              <w:drawing>
                                <wp:inline distT="0" distB="0" distL="0" distR="0" wp14:anchorId="0A162637" wp14:editId="0EC4CB26">
                                  <wp:extent cx="748800" cy="720000"/>
                                  <wp:effectExtent l="0" t="0" r="0" b="4445"/>
                                  <wp:docPr id="1916958122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88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D1D100" w14:textId="39F916DB" w:rsidR="009712BF" w:rsidRPr="005B7AFC" w:rsidRDefault="009712BF" w:rsidP="009712BF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感恩節</w:t>
                            </w:r>
                            <w:r w:rsidR="001A3F2A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茶</w:t>
                            </w:r>
                            <w:r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會</w:t>
                            </w:r>
                          </w:p>
                          <w:p w14:paraId="2A03EEDF" w14:textId="5F9064DB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青壯部今年感恩節</w:t>
                            </w:r>
                            <w:r w:rsidR="001A3F2A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茶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會將以感恩與祝福的方式，一同數算主這一年來的帶領。即日起開始報名，報名請掃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73EF97EE" w14:textId="77777777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17:00</w:t>
                            </w:r>
                          </w:p>
                          <w:p w14:paraId="49A48B22" w14:textId="182CDC3F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</w:t>
                            </w:r>
                            <w:r w:rsidR="00D1415A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B1</w:t>
                            </w:r>
                          </w:p>
                          <w:p w14:paraId="487A72FD" w14:textId="77777777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費用：每人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$100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</w:t>
                            </w:r>
                          </w:p>
                          <w:p w14:paraId="1C9A335F" w14:textId="37BBD0D7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對象：和平教會全體會友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          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"/>
                                <w:szCs w:val="2"/>
                              </w:rPr>
                              <w:t xml:space="preserve">          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noProof/>
                                <w:kern w:val="0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4F8A3E6C" wp14:editId="05899F90">
                                  <wp:extent cx="741600" cy="720000"/>
                                  <wp:effectExtent l="0" t="0" r="1905" b="4445"/>
                                  <wp:docPr id="254766297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F81CA0" w14:textId="7269FB85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**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為預備餐食份量，請務必事先報名。</w:t>
                            </w:r>
                          </w:p>
                          <w:p w14:paraId="511C9FF5" w14:textId="7F0E89E7" w:rsidR="009526F9" w:rsidRPr="005B7AFC" w:rsidRDefault="009712BF" w:rsidP="009712BF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6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查經</w:t>
                            </w:r>
                            <w:r w:rsidR="00F43D9C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與講座</w:t>
                            </w:r>
                            <w:r w:rsidR="00A105D2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消息</w:t>
                            </w:r>
                          </w:p>
                          <w:p w14:paraId="41DAFC93" w14:textId="34DC5059" w:rsidR="00FD1504" w:rsidRPr="005B7AFC" w:rsidRDefault="00A105D2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="00FD1504" w:rsidRPr="005B7AF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聖經共讀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，生命建造查經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共讀門訓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歷代志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FD1504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，講師：莊信德牧師，</w:t>
                            </w:r>
                          </w:p>
                          <w:p w14:paraId="75FE284F" w14:textId="09185C9C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50" w:firstLine="1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10:00-11:30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，方式：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zoom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線上共讀。</w:t>
                            </w:r>
                          </w:p>
                          <w:p w14:paraId="1FDD1E36" w14:textId="4E82A690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A105D2"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以斯拉查經班</w:t>
                            </w:r>
                            <w:r w:rsidR="00A105D2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11/8 (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 8:45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，地點：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教室，講員：高正吉長老。歡迎退休兄姊一起</w:t>
                            </w:r>
                            <w:r w:rsidR="00A105D2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來</w:t>
                            </w:r>
                            <w:r w:rsidR="00A105D2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查考聖經！</w:t>
                            </w:r>
                          </w:p>
                          <w:p w14:paraId="608F090C" w14:textId="7A1C5C4C" w:rsidR="00F43D9C" w:rsidRPr="005B7AFC" w:rsidRDefault="00F43D9C" w:rsidP="00F43D9C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3.</w:t>
                            </w:r>
                            <w:r w:rsidRPr="005B7AF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天梯夢終身學習講座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「基督教藝術的靈性觀看」</w:t>
                            </w:r>
                            <w:r w:rsidR="00152F76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152F76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第三講</w:t>
                            </w:r>
                            <w:r w:rsidR="00152F76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F7358E1" w14:textId="2D0DCA6B" w:rsidR="00F43D9C" w:rsidRPr="005B7AFC" w:rsidRDefault="00F43D9C" w:rsidP="00F43D9C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11/10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10:00-12:00  </w:t>
                            </w:r>
                            <w:r w:rsidR="00152F76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地點：和平教會一樓大廳</w:t>
                            </w:r>
                          </w:p>
                          <w:p w14:paraId="61DA9254" w14:textId="7283697A" w:rsidR="00F43D9C" w:rsidRPr="005B7AFC" w:rsidRDefault="00F43D9C" w:rsidP="00F43D9C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2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講師：羅頌恩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東海大學美術系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講師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/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藝術創作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/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策展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台灣神學院及聖光神學院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講師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margin-left:-3.1pt;margin-top:-.8pt;width:470.4pt;height:681.2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" filled="f" stroked="f">
                <v:textbox>
                  <w:txbxContent>
                    <w:p w14:paraId="3E3B72AF" w14:textId="3AEF64B9" w:rsidR="00851B0F" w:rsidRPr="005B7AFC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5B7AFC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26F23578" w14:textId="77777777" w:rsidR="0049518D" w:rsidRPr="005B7AFC" w:rsidRDefault="0049518D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聖樂部週日樂饗</w:t>
                      </w:r>
                    </w:p>
                    <w:p w14:paraId="34FA0473" w14:textId="1606585D" w:rsidR="0049518D" w:rsidRPr="005B7AFC" w:rsidRDefault="0049518D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週日樂饗「永恆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·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喜樂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·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祝福」音樂會，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於</w:t>
                      </w:r>
                      <w:r w:rsidR="000E2E16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本主日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14:00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和平教會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樓禮拜堂，邀請駱惠珠老師及其學生、林純純老師等音樂家共同演出，曲目有歌劇、清唱劇選曲、藝術歌曲及詩歌等，歡迎兄姊廣邀親朋好友踴躍參加聆聽。</w:t>
                      </w:r>
                    </w:p>
                    <w:p w14:paraId="2208ACA9" w14:textId="77777777" w:rsidR="00B101C1" w:rsidRPr="005B7AFC" w:rsidRDefault="00B101C1" w:rsidP="00315D02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宣道部消息</w:t>
                      </w:r>
                    </w:p>
                    <w:p w14:paraId="41D4A2DD" w14:textId="063E96D5" w:rsidR="00B101C1" w:rsidRPr="005B7AFC" w:rsidRDefault="005F0B77" w:rsidP="005F0B77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. 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11/2(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一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本會主責台大醫院愛心晚會，邀請會友共同參加，有意願者請當天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18:30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到台大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10D</w:t>
                      </w:r>
                      <w:r w:rsidR="00B101C1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電梯間集合練唱。</w:t>
                      </w:r>
                    </w:p>
                    <w:p w14:paraId="1F65CE63" w14:textId="51BEE001" w:rsidR="005F0B77" w:rsidRPr="005B7AFC" w:rsidRDefault="005F0B77" w:rsidP="005F0B77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和平關懷傳道人林中先傳道（李晶晶牧師的先生）將於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（六）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10:00 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在和平教會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3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樓禮拜堂，由世光協會主持按立牧師禮拜。</w:t>
                      </w:r>
                    </w:p>
                    <w:p w14:paraId="0E2A7848" w14:textId="781105D2" w:rsidR="00FD1504" w:rsidRPr="005B7AFC" w:rsidRDefault="00FD1504" w:rsidP="00FD1504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新朋友歡迎會</w:t>
                      </w:r>
                    </w:p>
                    <w:p w14:paraId="06AB3A02" w14:textId="75AADE2A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11/15(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在一樓大廳將舉行新朋友歡迎會，歡迎近幾個月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來教會的新朋友一起參加，更多地認識彼此與和平教會這個大家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庭！報名請至辦公室或掃描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QR code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  <w:r w:rsidRPr="005B7AFC">
                        <w:rPr>
                          <w:noProof/>
                        </w:rPr>
                        <w:drawing>
                          <wp:inline distT="0" distB="0" distL="0" distR="0" wp14:anchorId="0A162637" wp14:editId="0EC4CB26">
                            <wp:extent cx="748800" cy="720000"/>
                            <wp:effectExtent l="0" t="0" r="0" b="4445"/>
                            <wp:docPr id="1916958122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88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D1D100" w14:textId="39F916DB" w:rsidR="009712BF" w:rsidRPr="005B7AFC" w:rsidRDefault="009712BF" w:rsidP="009712BF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感恩節</w:t>
                      </w:r>
                      <w:r w:rsidR="001A3F2A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茶</w:t>
                      </w:r>
                      <w:r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會</w:t>
                      </w:r>
                    </w:p>
                    <w:p w14:paraId="2A03EEDF" w14:textId="5F9064DB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青壯部今年感恩節</w:t>
                      </w:r>
                      <w:r w:rsidR="001A3F2A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茶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會將以感恩與祝福的方式，一同數算主這一年來的帶領。即日起開始報名，報名請掃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73EF97EE" w14:textId="77777777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17:00</w:t>
                      </w:r>
                    </w:p>
                    <w:p w14:paraId="49A48B22" w14:textId="182CDC3F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</w:t>
                      </w:r>
                      <w:r w:rsidR="00D1415A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B1</w:t>
                      </w:r>
                    </w:p>
                    <w:p w14:paraId="487A72FD" w14:textId="77777777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費用：每人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$100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</w:t>
                      </w:r>
                    </w:p>
                    <w:p w14:paraId="1C9A335F" w14:textId="37BBD0D7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對象：和平教會全體會友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          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"/>
                          <w:szCs w:val="2"/>
                        </w:rPr>
                        <w:t xml:space="preserve">          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noProof/>
                          <w:kern w:val="0"/>
                          <w:sz w:val="26"/>
                          <w:szCs w:val="26"/>
                        </w:rPr>
                        <w:drawing>
                          <wp:inline distT="0" distB="0" distL="0" distR="0" wp14:anchorId="4F8A3E6C" wp14:editId="05899F90">
                            <wp:extent cx="741600" cy="720000"/>
                            <wp:effectExtent l="0" t="0" r="1905" b="4445"/>
                            <wp:docPr id="254766297" name="圖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F81CA0" w14:textId="7269FB85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**</w:t>
                      </w: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為預備餐食份量，請務必事先報名。</w:t>
                      </w:r>
                    </w:p>
                    <w:p w14:paraId="511C9FF5" w14:textId="7F0E89E7" w:rsidR="009526F9" w:rsidRPr="005B7AFC" w:rsidRDefault="009712BF" w:rsidP="009712BF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6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查經</w:t>
                      </w:r>
                      <w:r w:rsidR="00F43D9C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與講座</w:t>
                      </w:r>
                      <w:r w:rsidR="00A105D2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消息</w:t>
                      </w:r>
                    </w:p>
                    <w:p w14:paraId="41DAFC93" w14:textId="34DC5059" w:rsidR="00FD1504" w:rsidRPr="005B7AFC" w:rsidRDefault="00A105D2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1.</w:t>
                      </w:r>
                      <w:r w:rsidR="00FD1504" w:rsidRPr="005B7AF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聖經共讀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，生命建造查經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共讀門訓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歷代志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FD1504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，講師：莊信德牧師，</w:t>
                      </w:r>
                    </w:p>
                    <w:p w14:paraId="75FE284F" w14:textId="09185C9C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50" w:firstLine="1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10:00-11:30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，方式：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zoom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線上共讀。</w:t>
                      </w:r>
                    </w:p>
                    <w:p w14:paraId="1FDD1E36" w14:textId="4E82A690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2.</w:t>
                      </w:r>
                      <w:r w:rsidR="00A105D2"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以斯拉查經班</w:t>
                      </w:r>
                      <w:r w:rsidR="00A105D2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11/8 (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 8:45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，地點：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教室，講員：高正吉長老。歡迎退休兄姊一起</w:t>
                      </w:r>
                      <w:r w:rsidR="00A105D2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來</w:t>
                      </w:r>
                      <w:r w:rsidR="00A105D2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查考聖經！</w:t>
                      </w:r>
                    </w:p>
                    <w:p w14:paraId="608F090C" w14:textId="7A1C5C4C" w:rsidR="00F43D9C" w:rsidRPr="005B7AFC" w:rsidRDefault="00F43D9C" w:rsidP="00F43D9C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3.</w:t>
                      </w:r>
                      <w:r w:rsidRPr="005B7AFC">
                        <w:rPr>
                          <w:rFonts w:hint="eastAsia"/>
                        </w:rPr>
                        <w:t xml:space="preserve"> </w:t>
                      </w: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2026</w:t>
                      </w:r>
                      <w:r w:rsidRPr="005B7AF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天梯夢終身學習講座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「基督教藝術的靈性觀看」</w:t>
                      </w:r>
                      <w:r w:rsidR="00152F76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152F76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第三講</w:t>
                      </w:r>
                      <w:r w:rsidR="00152F76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F7358E1" w14:textId="2D0DCA6B" w:rsidR="00F43D9C" w:rsidRPr="005B7AFC" w:rsidRDefault="00F43D9C" w:rsidP="00F43D9C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11/10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10:00-12:00  </w:t>
                      </w:r>
                      <w:r w:rsidR="00152F76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地點：和平教會一樓大廳</w:t>
                      </w:r>
                    </w:p>
                    <w:p w14:paraId="61DA9254" w14:textId="7283697A" w:rsidR="00F43D9C" w:rsidRPr="005B7AFC" w:rsidRDefault="00F43D9C" w:rsidP="00F43D9C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2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講師：羅頌恩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東海大學美術系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 xml:space="preserve">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講師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/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藝術創作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/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策展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 xml:space="preserve">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台灣神學院及聖光神學院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 xml:space="preserve">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講師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8A8E3" w14:textId="6F572BEF" w:rsidR="00DB7164" w:rsidRPr="005B7AFC" w:rsidRDefault="0006537A" w:rsidP="000E555E">
      <w:pPr>
        <w:widowControl/>
        <w:rPr>
          <w:rFonts w:ascii="標楷體" w:eastAsia="標楷體" w:hAnsi="標楷體" w:cs="Arial"/>
          <w14:ligatures w14:val="standardContextual"/>
        </w:rPr>
      </w:pPr>
      <w:r w:rsidRPr="005B7AFC">
        <w:rPr>
          <w:rFonts w:ascii="標楷體" w:eastAsia="標楷體" w:hAnsi="標楷體" w:cs="Arial"/>
          <w14:ligatures w14:val="standardContextual"/>
        </w:rPr>
        <w:br w:type="page"/>
      </w:r>
      <w:bookmarkEnd w:id="17"/>
    </w:p>
    <w:p w14:paraId="0865FA30" w14:textId="2EDBC1F3" w:rsidR="009027D1" w:rsidRPr="005B7AFC" w:rsidRDefault="00DB7164" w:rsidP="0080354D">
      <w:pPr>
        <w:spacing w:beforeLines="50" w:before="180"/>
        <w:jc w:val="right"/>
        <w:rPr>
          <w:rFonts w:ascii="標楷體" w:eastAsia="標楷體" w:hAnsi="標楷體"/>
        </w:rPr>
      </w:pPr>
      <w:r w:rsidRPr="005B7AFC">
        <w:rPr>
          <w:rFonts w:ascii="標楷體" w:eastAsia="標楷體" w:hAnsi="標楷體" w:cs="Arial"/>
          <w:noProof/>
          <w:sz w:val="28"/>
          <w:szCs w:val="28"/>
          <w:u w:val="double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3FAC5953" wp14:editId="51EB9B05">
                <wp:simplePos x="0" y="0"/>
                <wp:positionH relativeFrom="margin">
                  <wp:posOffset>0</wp:posOffset>
                </wp:positionH>
                <wp:positionV relativeFrom="paragraph">
                  <wp:posOffset>-66040</wp:posOffset>
                </wp:positionV>
                <wp:extent cx="6007100" cy="8650605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72ADD" w14:textId="3F7AAD33" w:rsidR="005F0B77" w:rsidRPr="005B7AFC" w:rsidRDefault="005F0B77" w:rsidP="005F0B77">
                            <w:pPr>
                              <w:widowControl/>
                              <w:snapToGrid w:val="0"/>
                              <w:spacing w:beforeLines="50" w:before="180" w:line="360" w:lineRule="exact"/>
                              <w:ind w:left="14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六</w:t>
                            </w:r>
                            <w:r w:rsidRPr="005B7AFC">
                              <w:rPr>
                                <w:rFonts w:ascii="文鼎特毛楷"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會友消息</w:t>
                            </w:r>
                          </w:p>
                          <w:p w14:paraId="3DAB183D" w14:textId="77777777" w:rsidR="0067661E" w:rsidRPr="005B7AFC" w:rsidRDefault="0067661E" w:rsidP="0067661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簡梅姊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="005F0B77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何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宜璇外婆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於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10/24</w:t>
                            </w:r>
                            <w:r w:rsidR="005F0B77"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過世，請兄姊關心，為家屬代禱。</w:t>
                            </w:r>
                          </w:p>
                          <w:p w14:paraId="56051236" w14:textId="7FDCEE9D" w:rsidR="005F0B77" w:rsidRPr="005B7AFC" w:rsidRDefault="0067661E" w:rsidP="0067661E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15" w:before="54" w:line="-360" w:lineRule="auto"/>
                              <w:ind w:leftChars="177" w:left="628" w:hangingChars="78" w:hanging="20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張溫波兄於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10/6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安息主懷，家屬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已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於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10/29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舉行追思禮拜，請兄姊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繼續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關心，為家屬代禱。</w:t>
                            </w:r>
                          </w:p>
                          <w:p w14:paraId="3043186D" w14:textId="163A70BB" w:rsidR="00FD1504" w:rsidRPr="005B7AFC" w:rsidRDefault="005F0B77" w:rsidP="005F0B77">
                            <w:pPr>
                              <w:widowControl/>
                              <w:snapToGrid w:val="0"/>
                              <w:spacing w:beforeLines="50" w:before="180" w:line="360" w:lineRule="exact"/>
                              <w:ind w:left="14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七</w:t>
                            </w:r>
                            <w:r w:rsidRPr="005B7AFC">
                              <w:rPr>
                                <w:rFonts w:ascii="文鼎特毛楷"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FD1504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12/27</w:t>
                            </w:r>
                            <w:r w:rsidR="00FD1504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洗禮、轉籍</w:t>
                            </w:r>
                            <w:r w:rsidR="00FD1504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="00FD1504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洗禮學道班</w:t>
                            </w:r>
                          </w:p>
                          <w:p w14:paraId="190CE7E4" w14:textId="77777777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預備受洗、轉籍的弟兄姊妹，請預備心，請向辦公室駱美月主任報名。</w:t>
                            </w:r>
                          </w:p>
                          <w:p w14:paraId="1F28C496" w14:textId="77777777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洗禮學道班：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14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21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28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19:30-21:00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，於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6F01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教室上課</w:t>
                            </w:r>
                          </w:p>
                          <w:p w14:paraId="7A0A6F27" w14:textId="77777777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繳交見證稿：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11/27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之前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需要協助者，請洽辦公室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7D572200" w14:textId="77777777" w:rsidR="00FD150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小會問道理：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12/6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6F03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</w:t>
                            </w:r>
                          </w:p>
                          <w:p w14:paraId="7336697A" w14:textId="78CFC8F2" w:rsidR="00A105D2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360" w:lineRule="exact"/>
                              <w:ind w:leftChars="227" w:left="545" w:firstLineChars="7" w:firstLine="1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洗禮和聖餐：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12/27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3F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禮拜堂</w:t>
                            </w:r>
                          </w:p>
                          <w:p w14:paraId="2C3AC0D1" w14:textId="1652115C" w:rsidR="00DB7164" w:rsidRPr="005B7AFC" w:rsidRDefault="005F0B77" w:rsidP="005F0B77">
                            <w:pPr>
                              <w:widowControl/>
                              <w:snapToGrid w:val="0"/>
                              <w:spacing w:beforeLines="50" w:before="180" w:line="360" w:lineRule="exact"/>
                              <w:ind w:left="14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八</w:t>
                            </w:r>
                            <w:r w:rsidRPr="005B7AFC">
                              <w:rPr>
                                <w:rFonts w:ascii="文鼎特毛楷"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DB7164"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《</w:t>
                            </w:r>
                            <w:r w:rsidR="00DB7164"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Love Action -</w:t>
                            </w:r>
                            <w:r w:rsidR="00DB7164" w:rsidRPr="005B7AF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DB7164"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禱告以外能做的事</w:t>
                            </w:r>
                            <w:r w:rsidR="00DB7164"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2026</w:t>
                            </w:r>
                            <w:r w:rsidR="00DB7164" w:rsidRPr="005B7AF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》</w:t>
                            </w:r>
                          </w:p>
                          <w:p w14:paraId="6503D489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活動日期：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11/21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09:30-18:30  (09:00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開始報到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EFD77F7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活動場地：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ASI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阿斯生活空間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新北市三重區三和路四段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111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號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樓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捷運三和國中站旁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3CF023A9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邀請對象：姊妹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27-42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歲、弟兄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29-44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歲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單身且無交往對象之基督徒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6394D792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名額限制：限定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66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名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男女各半，只剩個位數名額了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!!!)</w:t>
                            </w:r>
                          </w:p>
                          <w:p w14:paraId="601ED953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活動費用：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NT$ 1,200</w:t>
                            </w:r>
                          </w:p>
                          <w:p w14:paraId="1A842477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報名時間：已開放報名，開放至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11/7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或額滿為止</w:t>
                            </w:r>
                          </w:p>
                          <w:p w14:paraId="5A779E81" w14:textId="5DAF7586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34" w:left="1841" w:hangingChars="492" w:hanging="1279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報名方式：一律採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[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網路報名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]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，請掃海報上的專屬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QR Code 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弟兄與姊妹為不同通道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9260C7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Pr="005B7AFC">
                              <w:rPr>
                                <w:noProof/>
                              </w:rPr>
                              <w:drawing>
                                <wp:inline distT="0" distB="0" distL="0" distR="0" wp14:anchorId="11CD5599" wp14:editId="0D59838F">
                                  <wp:extent cx="720000" cy="766800"/>
                                  <wp:effectExtent l="0" t="0" r="4445" b="0"/>
                                  <wp:docPr id="932131627" name="圖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089A53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</w:p>
                          <w:p w14:paraId="7715255C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繳費確認：收到繳費通知並如期完成確認才算報名成功喔！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01473801" w14:textId="77777777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主辦單位：台灣基督精兵協會｜協辦單位：七星中會婚姻部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</w:t>
                            </w:r>
                          </w:p>
                          <w:p w14:paraId="243C4253" w14:textId="1F626152" w:rsidR="00DB7164" w:rsidRPr="005B7AFC" w:rsidRDefault="00DB716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活動洽詢：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02-28378232</w:t>
                            </w:r>
                            <w:r w:rsidR="009260C7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王姊妹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341413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  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"/>
                                <w:szCs w:val="2"/>
                              </w:rPr>
                              <w:t xml:space="preserve">   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7AFC">
                              <w:rPr>
                                <w:noProof/>
                              </w:rPr>
                              <w:drawing>
                                <wp:inline distT="0" distB="0" distL="0" distR="0" wp14:anchorId="3E18C889" wp14:editId="57D20377">
                                  <wp:extent cx="716400" cy="774000"/>
                                  <wp:effectExtent l="0" t="0" r="7620" b="7620"/>
                                  <wp:docPr id="894072339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7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322D43" w14:textId="77777777" w:rsidR="009712BF" w:rsidRPr="005B7AFC" w:rsidRDefault="009712BF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-360" w:lineRule="auto"/>
                              <w:ind w:leftChars="227" w:left="545" w:firstLineChars="7" w:firstLine="18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5FAFCE22" w14:textId="49B9FF65" w:rsidR="00FD1504" w:rsidRPr="005B7AFC" w:rsidRDefault="00FD1504" w:rsidP="00FD1504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</w:t>
                            </w:r>
                            <w:r w:rsidR="009712BF" w:rsidRPr="005B7AFC">
                              <w:rPr>
                                <w:rFonts w:eastAsia="文鼎特毛楷" w:hint="eastAsia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界</w:t>
                            </w:r>
                            <w:r w:rsidRPr="005B7AFC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消息</w:t>
                            </w:r>
                          </w:p>
                          <w:p w14:paraId="60CF7521" w14:textId="372354BE" w:rsidR="00DB7164" w:rsidRPr="005B7AFC" w:rsidRDefault="00FD1504" w:rsidP="009712BF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25" w:before="90" w:line="-360" w:lineRule="auto"/>
                              <w:ind w:leftChars="118" w:left="283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七星中會性別公義部將於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7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13:30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，於本會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703</w:t>
                            </w:r>
                            <w:r w:rsidRPr="005B7AF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教室舉辦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「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數位性別暴力防治研討會</w:t>
                            </w:r>
                            <w:r w:rsidR="009712BF"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」</w:t>
                            </w:r>
                            <w:r w:rsidRPr="005B7AF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會中將帶領大家認識性別暴力的多元形態，並提供實用的預防、辨識與危機處置策略。藉此研討一同找出如何在愛與真理中建立健康的社群防護網，讓我們的教會與小組真正成為令人安心、無懼的信仰家園。歡迎所有關心兒少與社群安全的弟兄姊妹一同參與，透過學習與行動，共同守護我們的信仰群體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C5953" id="_x0000_s1029" type="#_x0000_t202" style="position:absolute;left:0;text-align:left;margin-left:0;margin-top:-5.2pt;width:473pt;height:681.1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" filled="f" stroked="f">
                <v:textbox>
                  <w:txbxContent>
                    <w:p w14:paraId="02572ADD" w14:textId="3F7AAD33" w:rsidR="005F0B77" w:rsidRPr="005B7AFC" w:rsidRDefault="005F0B77" w:rsidP="005F0B77">
                      <w:pPr>
                        <w:widowControl/>
                        <w:snapToGrid w:val="0"/>
                        <w:spacing w:beforeLines="50" w:before="180" w:line="360" w:lineRule="exact"/>
                        <w:ind w:left="14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</w:rPr>
                        <w:t>六</w:t>
                      </w:r>
                      <w:r w:rsidRPr="005B7AFC">
                        <w:rPr>
                          <w:rFonts w:ascii="文鼎特毛楷" w:eastAsia="文鼎特毛楷" w:hint="eastAsia"/>
                          <w:sz w:val="28"/>
                          <w:szCs w:val="28"/>
                        </w:rPr>
                        <w:t>.</w:t>
                      </w: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會友消息</w:t>
                      </w:r>
                    </w:p>
                    <w:p w14:paraId="3DAB183D" w14:textId="77777777" w:rsidR="0067661E" w:rsidRPr="005B7AFC" w:rsidRDefault="0067661E" w:rsidP="0067661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簡梅姊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="005F0B77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何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宜璇外婆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於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10/24</w:t>
                      </w:r>
                      <w:r w:rsidR="005F0B77"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過世，請兄姊關心，為家屬代禱。</w:t>
                      </w:r>
                    </w:p>
                    <w:p w14:paraId="56051236" w14:textId="7FDCEE9D" w:rsidR="005F0B77" w:rsidRPr="005B7AFC" w:rsidRDefault="0067661E" w:rsidP="0067661E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15" w:before="54" w:line="-360" w:lineRule="auto"/>
                        <w:ind w:leftChars="177" w:left="628" w:hangingChars="78" w:hanging="20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張溫波兄於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10/6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安息主懷，家屬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已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於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10/29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舉行追思禮拜，請兄姊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繼續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關心，為家屬代禱。</w:t>
                      </w:r>
                    </w:p>
                    <w:p w14:paraId="3043186D" w14:textId="163A70BB" w:rsidR="00FD1504" w:rsidRPr="005B7AFC" w:rsidRDefault="005F0B77" w:rsidP="005F0B77">
                      <w:pPr>
                        <w:widowControl/>
                        <w:snapToGrid w:val="0"/>
                        <w:spacing w:beforeLines="50" w:before="180" w:line="360" w:lineRule="exact"/>
                        <w:ind w:left="14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</w:rPr>
                        <w:t>七</w:t>
                      </w:r>
                      <w:r w:rsidRPr="005B7AFC">
                        <w:rPr>
                          <w:rFonts w:ascii="文鼎特毛楷" w:eastAsia="文鼎特毛楷" w:hint="eastAsia"/>
                          <w:sz w:val="28"/>
                          <w:szCs w:val="28"/>
                        </w:rPr>
                        <w:t>.</w:t>
                      </w:r>
                      <w:r w:rsidR="00FD1504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12/27</w:t>
                      </w:r>
                      <w:r w:rsidR="00FD1504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洗禮、轉籍</w:t>
                      </w:r>
                      <w:r w:rsidR="00FD1504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-</w:t>
                      </w:r>
                      <w:r w:rsidR="00FD1504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洗禮學道班</w:t>
                      </w:r>
                    </w:p>
                    <w:p w14:paraId="190CE7E4" w14:textId="77777777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預備受洗、轉籍的弟兄姊妹，請預備心，請向辦公室駱美月主任報名。</w:t>
                      </w:r>
                    </w:p>
                    <w:p w14:paraId="1F28C496" w14:textId="77777777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洗禮學道班：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14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21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28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19:30-21:00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，於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6F01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教室上課</w:t>
                      </w:r>
                    </w:p>
                    <w:p w14:paraId="7A0A6F27" w14:textId="77777777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繳交見證稿：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11/27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)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之前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需要協助者，請洽辦公室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7D572200" w14:textId="77777777" w:rsidR="00FD150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小會問道理：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12/6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6F03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教室</w:t>
                      </w:r>
                    </w:p>
                    <w:p w14:paraId="7336697A" w14:textId="78CFC8F2" w:rsidR="00A105D2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360" w:lineRule="exact"/>
                        <w:ind w:leftChars="227" w:left="545" w:firstLineChars="7" w:firstLine="1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洗禮和聖餐：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12/27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3F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禮拜堂</w:t>
                      </w:r>
                    </w:p>
                    <w:p w14:paraId="2C3AC0D1" w14:textId="1652115C" w:rsidR="00DB7164" w:rsidRPr="005B7AFC" w:rsidRDefault="005F0B77" w:rsidP="005F0B77">
                      <w:pPr>
                        <w:widowControl/>
                        <w:snapToGrid w:val="0"/>
                        <w:spacing w:beforeLines="50" w:before="180" w:line="360" w:lineRule="exact"/>
                        <w:ind w:left="14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5B7AFC">
                        <w:rPr>
                          <w:rFonts w:eastAsia="文鼎特毛楷" w:hint="eastAsia"/>
                          <w:sz w:val="28"/>
                          <w:szCs w:val="28"/>
                        </w:rPr>
                        <w:t>八</w:t>
                      </w:r>
                      <w:r w:rsidRPr="005B7AFC">
                        <w:rPr>
                          <w:rFonts w:ascii="文鼎特毛楷" w:eastAsia="文鼎特毛楷" w:hint="eastAsia"/>
                          <w:sz w:val="28"/>
                          <w:szCs w:val="28"/>
                        </w:rPr>
                        <w:t>.</w:t>
                      </w:r>
                      <w:r w:rsidR="00DB7164"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《</w:t>
                      </w:r>
                      <w:r w:rsidR="00DB7164"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Love Action -</w:t>
                      </w:r>
                      <w:r w:rsidR="00DB7164" w:rsidRPr="005B7AF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DB7164"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禱告以外能做的事</w:t>
                      </w:r>
                      <w:r w:rsidR="00DB7164"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2026</w:t>
                      </w:r>
                      <w:r w:rsidR="00DB7164" w:rsidRPr="005B7AF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》</w:t>
                      </w:r>
                    </w:p>
                    <w:p w14:paraId="6503D489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活動日期：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11/21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09:30-18:30  (09:00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開始報到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EFD77F7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活動場地：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ASI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阿斯生活空間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新北市三重區三和路四段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111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號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樓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-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捷運三和國中站旁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3CF023A9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邀請對象：姊妹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27-42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歲、弟兄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29-44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歲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單身且無交往對象之基督徒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6394D792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名額限制：限定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66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名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男女各半，只剩個位數名額了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!!!)</w:t>
                      </w:r>
                    </w:p>
                    <w:p w14:paraId="601ED953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活動費用：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NT$ 1,200</w:t>
                      </w:r>
                    </w:p>
                    <w:p w14:paraId="1A842477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報名時間：已開放報名，開放至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11/7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或額滿為止</w:t>
                      </w:r>
                    </w:p>
                    <w:p w14:paraId="5A779E81" w14:textId="5DAF7586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34" w:left="1841" w:hangingChars="492" w:hanging="1279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報名方式：一律採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[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網路報名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]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，請掃海報上的專屬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QR Code 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弟兄與姊妹為不同通道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9260C7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</w:t>
                      </w:r>
                      <w:r w:rsidRPr="005B7AFC">
                        <w:rPr>
                          <w:noProof/>
                        </w:rPr>
                        <w:drawing>
                          <wp:inline distT="0" distB="0" distL="0" distR="0" wp14:anchorId="11CD5599" wp14:editId="0D59838F">
                            <wp:extent cx="720000" cy="766800"/>
                            <wp:effectExtent l="0" t="0" r="4445" b="0"/>
                            <wp:docPr id="932131627" name="圖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089A53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</w:p>
                    <w:p w14:paraId="7715255C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繳費確認：收到繳費通知並如期完成確認才算報名成功喔！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01473801" w14:textId="77777777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主辦單位：台灣基督精兵協會｜協辦單位：七星中會婚姻部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</w:t>
                      </w:r>
                    </w:p>
                    <w:p w14:paraId="243C4253" w14:textId="1F626152" w:rsidR="00DB7164" w:rsidRPr="005B7AFC" w:rsidRDefault="00DB716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16"/>
                          <w:szCs w:val="16"/>
                        </w:rPr>
                      </w:pP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活動洽詢：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02-28378232</w:t>
                      </w:r>
                      <w:r w:rsidR="009260C7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王姊妹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</w:t>
                      </w:r>
                      <w:r w:rsidR="00341413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  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"/>
                          <w:szCs w:val="2"/>
                        </w:rPr>
                        <w:t xml:space="preserve">   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5B7AFC">
                        <w:rPr>
                          <w:noProof/>
                        </w:rPr>
                        <w:drawing>
                          <wp:inline distT="0" distB="0" distL="0" distR="0" wp14:anchorId="3E18C889" wp14:editId="57D20377">
                            <wp:extent cx="716400" cy="774000"/>
                            <wp:effectExtent l="0" t="0" r="7620" b="7620"/>
                            <wp:docPr id="894072339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7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322D43" w14:textId="77777777" w:rsidR="009712BF" w:rsidRPr="005B7AFC" w:rsidRDefault="009712BF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-360" w:lineRule="auto"/>
                        <w:ind w:leftChars="227" w:left="545" w:firstLineChars="7" w:firstLine="18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  <w:p w14:paraId="5FAFCE22" w14:textId="49B9FF65" w:rsidR="00FD1504" w:rsidRPr="005B7AFC" w:rsidRDefault="00FD1504" w:rsidP="00FD1504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</w:t>
                      </w:r>
                      <w:r w:rsidR="009712BF" w:rsidRPr="005B7AFC">
                        <w:rPr>
                          <w:rFonts w:eastAsia="文鼎特毛楷" w:hint="eastAsia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界</w:t>
                      </w:r>
                      <w:r w:rsidRPr="005B7AFC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消息</w:t>
                      </w:r>
                    </w:p>
                    <w:p w14:paraId="60CF7521" w14:textId="372354BE" w:rsidR="00DB7164" w:rsidRPr="005B7AFC" w:rsidRDefault="00FD1504" w:rsidP="009712BF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25" w:before="90" w:line="-360" w:lineRule="auto"/>
                        <w:ind w:leftChars="118" w:left="283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七星中會性別公義部將於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7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13:30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，於本會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703</w:t>
                      </w:r>
                      <w:r w:rsidRPr="005B7AF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教室舉辦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「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數位性別暴力防治研討會</w:t>
                      </w:r>
                      <w:r w:rsidR="009712BF"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」</w:t>
                      </w:r>
                      <w:r w:rsidRPr="005B7AF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會中將帶領大家認識性別暴力的多元形態，並提供實用的預防、辨識與危機處置策略。藉此研討一同找出如何在愛與真理中建立健康的社群防護網，讓我們的教會與小組真正成為令人安心、無懼的信仰家園。歡迎所有關心兒少與社群安全的弟兄姊妹一同參與，透過學習與行動，共同守護我們的信仰群體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5B7AFC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51FCEA" w14:textId="77777777" w:rsidR="000E555E" w:rsidRPr="005B7AFC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5D01C0" w14:textId="77777777" w:rsidR="000E555E" w:rsidRPr="005B7AFC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5B7AF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D51CFE6" w14:textId="77777777" w:rsidR="000E555E" w:rsidRPr="005B7AFC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E932DB" w14:textId="77777777" w:rsidR="000E555E" w:rsidRPr="005B7AFC" w:rsidRDefault="000E555E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5B7AFC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5B7AFC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6AC19">
                <wp:simplePos x="0" y="0"/>
                <wp:positionH relativeFrom="margin">
                  <wp:posOffset>-23385</wp:posOffset>
                </wp:positionH>
                <wp:positionV relativeFrom="paragraph">
                  <wp:posOffset>-89701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5B7AFC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8" w:name="_Hlk175388879"/>
                            <w:r w:rsidRPr="005B7AFC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5C1630C2" w14:textId="1EB4ADF9" w:rsidR="006550A7" w:rsidRPr="005B7AFC" w:rsidRDefault="00316AEA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請為需要照顧家中長輩或生病者禱告，讓照顧者也能自我照顧，並在弟兄姊妹的關心協助下，不孤單地經歷主夠用的恩典。</w:t>
                            </w:r>
                          </w:p>
                          <w:p w14:paraId="0E5A149F" w14:textId="007E6D6F" w:rsidR="006550A7" w:rsidRPr="005B7AFC" w:rsidRDefault="006550A7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請為家中的照顧者能有足夠的休息，並能連結相關社會資源，以減低照顧負擔來代禱。</w:t>
                            </w:r>
                          </w:p>
                          <w:p w14:paraId="5E4084A8" w14:textId="319C4995" w:rsidR="007446EC" w:rsidRPr="005B7AFC" w:rsidRDefault="006550A7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420F84"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A54AF3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請為教會兄姊都能參加小組禱告。</w:t>
                            </w:r>
                          </w:p>
                          <w:p w14:paraId="1B259E8A" w14:textId="77777777" w:rsidR="00AD21B5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0E6A65FC" w14:textId="20D47E5D" w:rsidR="00A54AF3" w:rsidRPr="005B7AFC" w:rsidRDefault="003C394F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法國近期出現抗議示威，在歐洲開始蔓延暴力示威潮，民眾抱怨生活成本飆高、援烏資源排擠民生。求主眷顧民眾的壓力，也幫助執政者以民為念，消弭衝突升高帶來的緊張和對立，共同維持並珍惜得來不易的平安。</w:t>
                            </w:r>
                          </w:p>
                          <w:p w14:paraId="6340F8B0" w14:textId="17133DE8" w:rsidR="00AD21B5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18E7C941" w14:textId="3955A59B" w:rsidR="00733A32" w:rsidRPr="005B7AFC" w:rsidRDefault="003C394F" w:rsidP="003C394F">
                            <w:pPr>
                              <w:adjustRightInd w:val="0"/>
                              <w:snapToGrid w:val="0"/>
                              <w:spacing w:line="-36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薔琵颱風造成造成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人死亡、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527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人受傷，全臺農業損失超過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4 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億元；但也帶來豐沛雨量，明年各地春耕可望無虞。求主憐憫保守傷亡同胞，扶持農民度過難關。也為充足雨水感恩，感謝主始終顧念寶島臺灣。</w:t>
                            </w:r>
                          </w:p>
                          <w:p w14:paraId="38AD48F3" w14:textId="77777777" w:rsidR="00AD21B5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55C0F037" w14:textId="4EB4D3CE" w:rsidR="00D10E03" w:rsidRPr="005B7AFC" w:rsidRDefault="003C394F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為不斷有新朋友踏入教會感謝上帝，也為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11/15(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日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) 13:30 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將舉辦今年度第三次的新朋友歡迎會禱告。求主親自挪去新朋友踏入陌生環境的緊張、抗拒與不安，讓他們感受到和平教會是一個安全、沒有壓力的避風港。深願聖靈親自在當中動工，吸引更多渴慕的心尋求祢。</w:t>
                            </w:r>
                          </w:p>
                          <w:p w14:paraId="1C334C31" w14:textId="19BD27F2" w:rsidR="00AD21B5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659EEA25" w:rsidR="00BA6110" w:rsidRPr="005B7AFC" w:rsidRDefault="003C394F" w:rsidP="006A18A1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5B7AFC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楊博文牧師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禱告，求主以屬天智慧與聖靈的能力來堅固博文牧師，在關懷、教導、牧養中常得著從主而來的智慧與亮光來帶領成人部。求主也保守秀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玲師母身心靈健壯，在她充滿溫暖的關愛中為長輩們帶來許多溫暖與快樂。求主賜下智慧，讓承恩家妤夫婦，及沐恩執事在忙碌的工作中保持信仰活力，並在職場中成為光和鹽，得著同事與主管的尊重。也求主保守承恩家妤的婚姻，建立合神心意的基督化家庭。</w:t>
                            </w:r>
                          </w:p>
                          <w:p w14:paraId="1FEDCC25" w14:textId="030EC740" w:rsidR="00420F84" w:rsidRPr="005B7AFC" w:rsidRDefault="00AD21B5" w:rsidP="006A18A1">
                            <w:pPr>
                              <w:snapToGrid w:val="0"/>
                              <w:spacing w:beforeLines="50" w:before="180" w:line="320" w:lineRule="exact"/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8"/>
                            <w:r w:rsidR="003C394F" w:rsidRPr="005B7AF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為吳宜璋牧師代禱</w:t>
                            </w:r>
                            <w:r w:rsidR="003C394F" w:rsidRPr="005B7AF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 xml:space="preserve"> ~</w:t>
                            </w:r>
                            <w:r w:rsidR="003C394F" w:rsidRPr="005B7AF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目前在關西教會服侍</w:t>
                            </w:r>
                          </w:p>
                          <w:p w14:paraId="0A5E861F" w14:textId="212EEFCE" w:rsidR="009B2E72" w:rsidRPr="005B7AFC" w:rsidRDefault="009B2E72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11/8(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日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關西僑日暨馬武督教會聯合禮拜代禱，求主保守一切順利。</w:t>
                            </w:r>
                          </w:p>
                          <w:p w14:paraId="0ADFBE39" w14:textId="3B93454E" w:rsidR="0082615F" w:rsidRPr="005B7AFC" w:rsidRDefault="009B2E72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11/14(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六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舉辦長執同工共識營，求主賜下合一與智慧的靈，保守明年事工規劃盡都合神心意，帶領教會持續前進。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2D00F295" w14:textId="7C7D77F9" w:rsidR="00420F84" w:rsidRPr="005B7AFC" w:rsidRDefault="00C80F8F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為教會建堂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10</w:t>
                            </w:r>
                            <w:r w:rsidR="003C394F"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月底前要完成和建築師與機電技師簽約；與送建築執照都順利代禱。</w:t>
                            </w:r>
                          </w:p>
                          <w:p w14:paraId="1B7CD1CC" w14:textId="77CE1795" w:rsidR="003C394F" w:rsidRPr="005B7AFC" w:rsidRDefault="003C394F" w:rsidP="003C394F">
                            <w:pPr>
                              <w:adjustRightInd w:val="0"/>
                              <w:snapToGrid w:val="0"/>
                              <w:spacing w:line="36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B7AF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(4)</w:t>
                            </w:r>
                            <w:r w:rsidRPr="005B7AF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為宜璋牧師和竹君師母身心靈健壯代禱，求主保守堅固，加添力量牧養羊群。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85pt;margin-top:-7.05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08BXN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5B7AFC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5B7AFC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5C1630C2" w14:textId="1EB4ADF9" w:rsidR="006550A7" w:rsidRPr="005B7AFC" w:rsidRDefault="00316AEA" w:rsidP="003C394F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5B7AFC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A54AF3" w:rsidRPr="005B7AFC">
                        <w:rPr>
                          <w:rFonts w:eastAsia="標楷體"/>
                          <w:sz w:val="26"/>
                          <w:szCs w:val="26"/>
                        </w:rPr>
                        <w:t>請為需要照顧家中長輩或生病者禱告，讓照顧者也能自我照顧，並在弟兄姊妹的關心協助下，不孤單地經歷主夠用的恩典。</w:t>
                      </w:r>
                    </w:p>
                    <w:p w14:paraId="0E5A149F" w14:textId="007E6D6F" w:rsidR="006550A7" w:rsidRPr="005B7AFC" w:rsidRDefault="006550A7" w:rsidP="003C394F">
                      <w:pPr>
                        <w:adjustRightInd w:val="0"/>
                        <w:snapToGrid w:val="0"/>
                        <w:spacing w:line="36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5B7AFC">
                        <w:rPr>
                          <w:rFonts w:eastAsia="標楷體"/>
                          <w:sz w:val="26"/>
                          <w:szCs w:val="26"/>
                        </w:rPr>
                        <w:t>請為家中的照顧者能有足夠的休息，並能連結相關社會資源，以減低照顧負擔來代禱。</w:t>
                      </w:r>
                    </w:p>
                    <w:p w14:paraId="5E4084A8" w14:textId="319C4995" w:rsidR="007446EC" w:rsidRPr="005B7AFC" w:rsidRDefault="006550A7" w:rsidP="003C394F">
                      <w:pPr>
                        <w:adjustRightInd w:val="0"/>
                        <w:snapToGrid w:val="0"/>
                        <w:spacing w:line="36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420F84"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A54AF3" w:rsidRPr="005B7AFC">
                        <w:rPr>
                          <w:rFonts w:eastAsia="標楷體"/>
                          <w:sz w:val="26"/>
                          <w:szCs w:val="26"/>
                        </w:rPr>
                        <w:t>請為教會兄姊都能參加小組禱告。</w:t>
                      </w:r>
                    </w:p>
                    <w:p w14:paraId="1B259E8A" w14:textId="77777777" w:rsidR="00AD21B5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0E6A65FC" w14:textId="20D47E5D" w:rsidR="00A54AF3" w:rsidRPr="005B7AFC" w:rsidRDefault="003C394F" w:rsidP="003C394F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法國近期出現抗議示威，在歐洲開始蔓延暴力示威潮，民眾抱怨生活成本飆高、援烏資源排擠民生。求主眷顧民眾的壓力，也幫助執政者以民為念，消弭衝突升高帶來的緊張和對立，共同維持並珍惜得來不易的平安。</w:t>
                      </w:r>
                    </w:p>
                    <w:p w14:paraId="6340F8B0" w14:textId="17133DE8" w:rsidR="00AD21B5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18E7C941" w14:textId="3955A59B" w:rsidR="00733A32" w:rsidRPr="005B7AFC" w:rsidRDefault="003C394F" w:rsidP="003C394F">
                      <w:pPr>
                        <w:adjustRightInd w:val="0"/>
                        <w:snapToGrid w:val="0"/>
                        <w:spacing w:line="-36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薔琵颱風造成造成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人死亡、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527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人受傷，全臺農業損失超過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 xml:space="preserve"> 4 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億元；但也帶來豐沛雨量，明年各地春耕可望無虞。求主憐憫保守傷亡同胞，扶持農民度過難關。也為充足雨水感恩，感謝主始終顧念寶島臺灣。</w:t>
                      </w:r>
                    </w:p>
                    <w:p w14:paraId="38AD48F3" w14:textId="77777777" w:rsidR="00AD21B5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55C0F037" w14:textId="4EB4D3CE" w:rsidR="00D10E03" w:rsidRPr="005B7AFC" w:rsidRDefault="003C394F" w:rsidP="003C394F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為不斷有新朋友踏入教會感謝上帝，也為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11/15(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日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 xml:space="preserve">) 13:30 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將舉辦今年度第三次的新朋友歡迎會禱告。求主親自挪去新朋友踏入陌生環境的緊張、抗拒與不安，讓他們感受到和平教會是一個安全、沒有壓力的避風港。深願聖靈親自在當中動工，吸引更多渴慕的心尋求祢。</w:t>
                      </w:r>
                    </w:p>
                    <w:p w14:paraId="1C334C31" w14:textId="19BD27F2" w:rsidR="00AD21B5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659EEA25" w:rsidR="00BA6110" w:rsidRPr="005B7AFC" w:rsidRDefault="003C394F" w:rsidP="006A18A1">
                      <w:pPr>
                        <w:adjustRightInd w:val="0"/>
                        <w:snapToGrid w:val="0"/>
                        <w:spacing w:line="360" w:lineRule="exact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5B7AFC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楊博文牧師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禱告，求主以屬天智慧與聖靈的能力來堅固博文牧師，在關懷、教導、牧養中常得著從主而來的智慧與亮光來帶領成人部。求主也保守秀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 xml:space="preserve"> 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玲師母身心靈健壯，在她充滿溫暖的關愛中為長輩們帶來許多溫暖與快樂。求主賜下智慧，讓承恩家妤夫婦，及沐恩執事在忙碌的工作中保持信仰活力，並在職場中成為光和鹽，得著同事與主管的尊重。也求主保守承恩家妤的婚姻，建立合神心意的基督化家庭。</w:t>
                      </w:r>
                    </w:p>
                    <w:p w14:paraId="1FEDCC25" w14:textId="030EC740" w:rsidR="00420F84" w:rsidRPr="005B7AFC" w:rsidRDefault="00AD21B5" w:rsidP="006A18A1">
                      <w:pPr>
                        <w:snapToGrid w:val="0"/>
                        <w:spacing w:beforeLines="50" w:before="180" w:line="320" w:lineRule="exact"/>
                        <w:rPr>
                          <w:rFonts w:eastAsia="文鼎特毛楷"/>
                          <w:sz w:val="28"/>
                          <w:szCs w:val="26"/>
                        </w:rPr>
                      </w:pPr>
                      <w:r w:rsidRPr="005B7AF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3C394F" w:rsidRPr="005B7AFC">
                        <w:rPr>
                          <w:rFonts w:eastAsia="文鼎特毛楷"/>
                          <w:sz w:val="28"/>
                          <w:szCs w:val="26"/>
                        </w:rPr>
                        <w:t>為吳宜璋牧師代禱</w:t>
                      </w:r>
                      <w:r w:rsidR="003C394F" w:rsidRPr="005B7AFC">
                        <w:rPr>
                          <w:rFonts w:eastAsia="文鼎特毛楷"/>
                          <w:sz w:val="28"/>
                          <w:szCs w:val="26"/>
                        </w:rPr>
                        <w:t xml:space="preserve"> ~</w:t>
                      </w:r>
                      <w:r w:rsidR="003C394F" w:rsidRPr="005B7AFC">
                        <w:rPr>
                          <w:rFonts w:eastAsia="文鼎特毛楷"/>
                          <w:sz w:val="28"/>
                          <w:szCs w:val="26"/>
                        </w:rPr>
                        <w:t>目前在關西教會服侍</w:t>
                      </w:r>
                    </w:p>
                    <w:p w14:paraId="0A5E861F" w14:textId="212EEFCE" w:rsidR="009B2E72" w:rsidRPr="005B7AFC" w:rsidRDefault="009B2E72" w:rsidP="003C394F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為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11/8(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日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關西僑日暨馬武督教會聯合禮拜代禱，求主保守一切順利。</w:t>
                      </w:r>
                    </w:p>
                    <w:p w14:paraId="0ADFBE39" w14:textId="3B93454E" w:rsidR="0082615F" w:rsidRPr="005B7AFC" w:rsidRDefault="009B2E72" w:rsidP="003C394F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11/14(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六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舉辦長執同工共識營，求主賜下合一與智慧的靈，保守明年事工規劃盡都合神心意，帶領教會持續前進。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 xml:space="preserve">  </w:t>
                      </w:r>
                    </w:p>
                    <w:p w14:paraId="2D00F295" w14:textId="7C7D77F9" w:rsidR="00420F84" w:rsidRPr="005B7AFC" w:rsidRDefault="00C80F8F" w:rsidP="003C394F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為教會建堂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10</w:t>
                      </w:r>
                      <w:r w:rsidR="003C394F" w:rsidRPr="005B7AFC">
                        <w:rPr>
                          <w:rFonts w:eastAsia="標楷體"/>
                          <w:sz w:val="26"/>
                          <w:szCs w:val="26"/>
                        </w:rPr>
                        <w:t>月底前要完成和建築師與機電技師簽約；與送建築執照都順利代禱。</w:t>
                      </w:r>
                    </w:p>
                    <w:p w14:paraId="1B7CD1CC" w14:textId="77CE1795" w:rsidR="003C394F" w:rsidRPr="005B7AFC" w:rsidRDefault="003C394F" w:rsidP="003C394F">
                      <w:pPr>
                        <w:adjustRightInd w:val="0"/>
                        <w:snapToGrid w:val="0"/>
                        <w:spacing w:line="36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B7AFC">
                        <w:rPr>
                          <w:rFonts w:eastAsia="標楷體" w:hint="eastAsia"/>
                          <w:sz w:val="26"/>
                          <w:szCs w:val="26"/>
                        </w:rPr>
                        <w:t>(4)</w:t>
                      </w:r>
                      <w:r w:rsidRPr="005B7AFC">
                        <w:rPr>
                          <w:rFonts w:eastAsia="標楷體"/>
                          <w:sz w:val="26"/>
                          <w:szCs w:val="26"/>
                        </w:rPr>
                        <w:t>為宜璋牧師和竹君師母身心靈健壯代禱，求主保守堅固，加添力量牧養羊群。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5B7AFC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5B7AFC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5B7AFC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5B7AFC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5B7AFC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5B7AFC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5B7AF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5B7AF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5B7AF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5B7AF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5B7AF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5B7AF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5B7AFC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5B7AFC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DD1A8D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DD1A8D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DD1A8D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DD1A8D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DD1A8D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DD1A8D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DD1A8D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DD1A8D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DD1A8D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D1A8D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DD1A8D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DD1A8D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1F29CAA" w14:textId="77777777" w:rsidR="000E1DDA" w:rsidRPr="00DD1A8D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DD1A8D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950"/>
                              <w:gridCol w:w="6"/>
                              <w:gridCol w:w="1163"/>
                            </w:tblGrid>
                            <w:tr w:rsidR="004F5BCD" w:rsidRPr="005B7AFC" w14:paraId="0AED30B3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noWrap/>
                                  <w:vAlign w:val="center"/>
                                  <w:hideMark/>
                                </w:tcPr>
                                <w:p w14:paraId="76829724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10/25主日奉獻</w:t>
                                  </w:r>
                                </w:p>
                              </w:tc>
                            </w:tr>
                            <w:tr w:rsidR="004F5BCD" w:rsidRPr="005B7AFC" w14:paraId="02A4FCBA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4871F6CD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57160404" w14:textId="77777777" w:rsidR="004F5BCD" w:rsidRPr="005B7AFC" w:rsidRDefault="004F5BCD" w:rsidP="004F5BCD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19,128</w:t>
                                  </w:r>
                                </w:p>
                              </w:tc>
                            </w:tr>
                            <w:tr w:rsidR="004F5BCD" w:rsidRPr="005B7AFC" w14:paraId="240763C3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0E8014EF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幼幼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62AFD27E" w14:textId="1B51372D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0E2B0910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200</w:t>
                                  </w:r>
                                </w:p>
                              </w:tc>
                            </w:tr>
                            <w:tr w:rsidR="004F5BCD" w:rsidRPr="005B7AFC" w14:paraId="4365790C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4A8AE51D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幼主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4D8468FE" w14:textId="15BE6C74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6BBCC1D8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510</w:t>
                                  </w:r>
                                </w:p>
                              </w:tc>
                            </w:tr>
                            <w:tr w:rsidR="004F5BCD" w:rsidRPr="005B7AFC" w14:paraId="7E730834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26E1ABAF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兒主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3A8428C0" w14:textId="45534CF9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7B1C0EDC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4F5BCD" w:rsidRPr="005B7AFC" w14:paraId="514BA214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bottom"/>
                                </w:tcPr>
                                <w:p w14:paraId="1E0E9D84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BD96B6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21,838</w:t>
                                  </w:r>
                                </w:p>
                              </w:tc>
                            </w:tr>
                            <w:tr w:rsidR="004F5BCD" w:rsidRPr="005B7AFC" w14:paraId="51BD3339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D95AA90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4F5BCD" w:rsidRPr="005B7AFC" w14:paraId="47DB7CAD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262F489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090086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94C1C04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1,500 </w:t>
                                  </w:r>
                                </w:p>
                              </w:tc>
                            </w:tr>
                            <w:tr w:rsidR="004F5BCD" w:rsidRPr="005B7AFC" w14:paraId="2D023263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A4ACDAB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130118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2C0E446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4F5BCD" w:rsidRPr="005B7AFC" w14:paraId="0836BF37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853DB74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110043,130079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416C2A9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4F5BCD" w:rsidRPr="005B7AFC" w14:paraId="77BDA0A7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7525116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140084,160055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BFD83FE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4F5BCD" w:rsidRPr="005B7AFC" w14:paraId="6D292E66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0C930C3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113069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16079B1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4F5BCD" w:rsidRPr="005B7AFC" w14:paraId="77CB986D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FE5FA9C" w14:textId="77777777" w:rsidR="004F5BCD" w:rsidRPr="005B7AFC" w:rsidRDefault="004F5BCD" w:rsidP="004F5BCD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110019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4CC2C49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4F5BCD" w:rsidRPr="005B7AFC" w14:paraId="483ACEF9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8A3785F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100011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24DA836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20,000 </w:t>
                                  </w:r>
                                </w:p>
                              </w:tc>
                            </w:tr>
                            <w:tr w:rsidR="004F5BCD" w:rsidRPr="005B7AFC" w14:paraId="1BA0DFEB" w14:textId="77777777" w:rsidTr="00972910">
                              <w:trPr>
                                <w:trHeight w:val="151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322F882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FA442BB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53,500</w:t>
                                  </w:r>
                                </w:p>
                              </w:tc>
                            </w:tr>
                            <w:tr w:rsidR="004F5BCD" w:rsidRPr="005B7AFC" w14:paraId="732EA25E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5BB0800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4F5BCD" w:rsidRPr="005B7AFC" w14:paraId="0C8E2762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F17DD18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070414,110224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189BFC1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4F5BCD" w:rsidRPr="005B7AFC" w14:paraId="10CC141C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44898D07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090088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6BF428BF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1,500 </w:t>
                                  </w:r>
                                </w:p>
                              </w:tc>
                            </w:tr>
                            <w:tr w:rsidR="004F5BCD" w:rsidRPr="005B7AFC" w14:paraId="7351EEB8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002C3F3B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100097,140036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C8271BB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4F5BCD" w:rsidRPr="005B7AFC" w14:paraId="11831BC0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94004A1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070394,070404,070405,180029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7FE4AAA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4F5BCD" w:rsidRPr="005B7AFC" w14:paraId="16DFB9A3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DCC4CDE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210003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1ADE2B9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3,600 </w:t>
                                  </w:r>
                                </w:p>
                              </w:tc>
                            </w:tr>
                            <w:tr w:rsidR="004F5BCD" w:rsidRPr="005B7AFC" w14:paraId="62B59EE6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1FE1614F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140100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45EC4EE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4,700 </w:t>
                                  </w:r>
                                </w:p>
                              </w:tc>
                            </w:tr>
                            <w:tr w:rsidR="004F5BCD" w:rsidRPr="005B7AFC" w14:paraId="611EC884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C9DBF7C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110019,130079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7AC7E165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4F5BCD" w:rsidRPr="005B7AFC" w14:paraId="09B62DDB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4FF4E49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16B3AAA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37,800</w:t>
                                  </w:r>
                                </w:p>
                              </w:tc>
                            </w:tr>
                            <w:tr w:rsidR="004F5BCD" w:rsidRPr="005B7AFC" w14:paraId="6C8F93D9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D09D07A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場地奉獻</w:t>
                                  </w:r>
                                </w:p>
                              </w:tc>
                            </w:tr>
                            <w:tr w:rsidR="004F5BCD" w:rsidRPr="005B7AFC" w14:paraId="05E37452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5B27E4E1" w14:textId="77777777" w:rsidR="004F5BCD" w:rsidRPr="005B7AFC" w:rsidRDefault="004F5BCD" w:rsidP="004F5BCD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幸福讀書會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4846355" w14:textId="77777777" w:rsidR="004F5BCD" w:rsidRPr="005B7AFC" w:rsidRDefault="004F5BCD" w:rsidP="004F5BCD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4F5BCD" w:rsidRPr="005B7AFC" w14:paraId="42297168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1F2295C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4F5BCD" w:rsidRPr="005B7AFC" w14:paraId="1C31275D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4AF08B75" w14:textId="77777777" w:rsidR="004F5BCD" w:rsidRPr="005B7AFC" w:rsidRDefault="004F5BCD" w:rsidP="004F5BCD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110043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922EED5" w14:textId="77777777" w:rsidR="004F5BCD" w:rsidRPr="005B7AFC" w:rsidRDefault="004F5BCD" w:rsidP="004F5BCD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  <w:tr w:rsidR="004F5BCD" w:rsidRPr="005B7AFC" w14:paraId="5E901DF6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24BFE74A" w14:textId="77777777" w:rsidR="004F5BCD" w:rsidRPr="005B7AFC" w:rsidRDefault="004F5BCD" w:rsidP="004F5BCD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110019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7118C6D0" w14:textId="77777777" w:rsidR="004F5BCD" w:rsidRPr="005B7AFC" w:rsidRDefault="004F5BCD" w:rsidP="004F5BCD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4F5BCD" w:rsidRPr="005B7AFC" w14:paraId="56A2D1AC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9DA3EB5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24A48584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4F5BCD" w:rsidRPr="005B7AFC" w14:paraId="5FE73996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F52A095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南園教會</w:t>
                                  </w:r>
                                </w:p>
                              </w:tc>
                            </w:tr>
                            <w:tr w:rsidR="004F5BCD" w:rsidRPr="005B7AFC" w14:paraId="4CEE4A4A" w14:textId="77777777" w:rsidTr="00972910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49917F1" w14:textId="77777777" w:rsidR="004F5BCD" w:rsidRPr="005B7AFC" w:rsidRDefault="004F5BCD" w:rsidP="004F5BCD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</w:rPr>
                                    <w:t>110019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0385A55" w14:textId="77777777" w:rsidR="004F5BCD" w:rsidRPr="005B7AFC" w:rsidRDefault="004F5BCD" w:rsidP="004F5BCD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2,000</w:t>
                                  </w:r>
                                </w:p>
                              </w:tc>
                            </w:tr>
                          </w:tbl>
                          <w:p w14:paraId="1D2CBA30" w14:textId="50C46D4A" w:rsidR="008D52AD" w:rsidRPr="00DD1A8D" w:rsidRDefault="008D52AD" w:rsidP="00E4296A">
                            <w:pPr>
                              <w:widowControl/>
                              <w:snapToGrid w:val="0"/>
                              <w:spacing w:line="0" w:lineRule="atLeast"/>
                              <w:ind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DD1A8D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DD1A8D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DD1A8D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DD1A8D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DD1A8D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DD1A8D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DD1A8D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1A8D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DD1A8D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812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DD1A8D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DD1A8D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DD1A8D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DD1A8D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DD1A8D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DD1A8D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1F29CAA" w14:textId="77777777" w:rsidR="000E1DDA" w:rsidRPr="00DD1A8D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DD1A8D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950"/>
                        <w:gridCol w:w="6"/>
                        <w:gridCol w:w="1163"/>
                      </w:tblGrid>
                      <w:tr w:rsidR="004F5BCD" w:rsidRPr="005B7AFC" w14:paraId="0AED30B3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noWrap/>
                            <w:vAlign w:val="center"/>
                            <w:hideMark/>
                          </w:tcPr>
                          <w:p w14:paraId="76829724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10/25主日奉獻</w:t>
                            </w:r>
                          </w:p>
                        </w:tc>
                      </w:tr>
                      <w:tr w:rsidR="004F5BCD" w:rsidRPr="005B7AFC" w14:paraId="02A4FCBA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4871F6CD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57160404" w14:textId="77777777" w:rsidR="004F5BCD" w:rsidRPr="005B7AFC" w:rsidRDefault="004F5BCD" w:rsidP="004F5BCD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19,128</w:t>
                            </w:r>
                          </w:p>
                        </w:tc>
                      </w:tr>
                      <w:tr w:rsidR="004F5BCD" w:rsidRPr="005B7AFC" w14:paraId="240763C3" w14:textId="77777777" w:rsidTr="00972910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0E8014EF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幼幼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62AFD27E" w14:textId="1B51372D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0E2B0910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200</w:t>
                            </w:r>
                          </w:p>
                        </w:tc>
                      </w:tr>
                      <w:tr w:rsidR="004F5BCD" w:rsidRPr="005B7AFC" w14:paraId="4365790C" w14:textId="77777777" w:rsidTr="00972910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4A8AE51D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幼主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4D8468FE" w14:textId="15BE6C74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6BBCC1D8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510</w:t>
                            </w:r>
                          </w:p>
                        </w:tc>
                      </w:tr>
                      <w:tr w:rsidR="004F5BCD" w:rsidRPr="005B7AFC" w14:paraId="7E730834" w14:textId="77777777" w:rsidTr="00972910">
                        <w:trPr>
                          <w:trHeight w:val="283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26E1ABAF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兒主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3A8428C0" w14:textId="45534CF9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7B1C0EDC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2,000</w:t>
                            </w:r>
                          </w:p>
                        </w:tc>
                      </w:tr>
                      <w:tr w:rsidR="004F5BCD" w:rsidRPr="005B7AFC" w14:paraId="514BA214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6" w:space="0" w:color="auto"/>
                            </w:tcBorders>
                            <w:noWrap/>
                            <w:vAlign w:val="bottom"/>
                          </w:tcPr>
                          <w:p w14:paraId="1E0E9D84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6" w:space="0" w:color="auto"/>
                            </w:tcBorders>
                            <w:noWrap/>
                            <w:vAlign w:val="center"/>
                          </w:tcPr>
                          <w:p w14:paraId="31BD96B6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21,838</w:t>
                            </w:r>
                          </w:p>
                        </w:tc>
                      </w:tr>
                      <w:tr w:rsidR="004F5BCD" w:rsidRPr="005B7AFC" w14:paraId="51BD3339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5D95AA90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月定奉獻</w:t>
                            </w:r>
                          </w:p>
                        </w:tc>
                      </w:tr>
                      <w:tr w:rsidR="004F5BCD" w:rsidRPr="005B7AFC" w14:paraId="47DB7CAD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262F489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090086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94C1C04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1,500 </w:t>
                            </w:r>
                          </w:p>
                        </w:tc>
                      </w:tr>
                      <w:tr w:rsidR="004F5BCD" w:rsidRPr="005B7AFC" w14:paraId="2D023263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A4ACDAB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130118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2C0E446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4F5BCD" w:rsidRPr="005B7AFC" w14:paraId="0836BF37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853DB74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110043,130079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416C2A9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4F5BCD" w:rsidRPr="005B7AFC" w14:paraId="77BDA0A7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7525116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140084,160055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BFD83FE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4F5BCD" w:rsidRPr="005B7AFC" w14:paraId="6D292E66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0C930C3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113069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16079B1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4F5BCD" w:rsidRPr="005B7AFC" w14:paraId="77CB986D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FE5FA9C" w14:textId="77777777" w:rsidR="004F5BCD" w:rsidRPr="005B7AFC" w:rsidRDefault="004F5BCD" w:rsidP="004F5BCD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110019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4CC2C49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4F5BCD" w:rsidRPr="005B7AFC" w14:paraId="483ACEF9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8A3785F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100011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24DA836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20,000 </w:t>
                            </w:r>
                          </w:p>
                        </w:tc>
                      </w:tr>
                      <w:tr w:rsidR="004F5BCD" w:rsidRPr="005B7AFC" w14:paraId="1BA0DFEB" w14:textId="77777777" w:rsidTr="00972910">
                        <w:trPr>
                          <w:trHeight w:val="151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322F882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FA442BB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53,500</w:t>
                            </w:r>
                          </w:p>
                        </w:tc>
                      </w:tr>
                      <w:tr w:rsidR="004F5BCD" w:rsidRPr="005B7AFC" w14:paraId="732EA25E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05BB0800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感恩獻金</w:t>
                            </w:r>
                          </w:p>
                        </w:tc>
                      </w:tr>
                      <w:tr w:rsidR="004F5BCD" w:rsidRPr="005B7AFC" w14:paraId="0C8E2762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F17DD18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070414,110224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189BFC1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4F5BCD" w:rsidRPr="005B7AFC" w14:paraId="10CC141C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44898D07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090088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6BF428BF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1,500 </w:t>
                            </w:r>
                          </w:p>
                        </w:tc>
                      </w:tr>
                      <w:tr w:rsidR="004F5BCD" w:rsidRPr="005B7AFC" w14:paraId="7351EEB8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002C3F3B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100097,140036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C8271BB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4F5BCD" w:rsidRPr="005B7AFC" w14:paraId="11831BC0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94004A1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070394,070404,070405,180029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7FE4AAA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4F5BCD" w:rsidRPr="005B7AFC" w14:paraId="16DFB9A3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DCC4CDE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210003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1ADE2B9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3,600 </w:t>
                            </w:r>
                          </w:p>
                        </w:tc>
                      </w:tr>
                      <w:tr w:rsidR="004F5BCD" w:rsidRPr="005B7AFC" w14:paraId="62B59EE6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1FE1614F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140100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45EC4EE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4,700 </w:t>
                            </w:r>
                          </w:p>
                        </w:tc>
                      </w:tr>
                      <w:tr w:rsidR="004F5BCD" w:rsidRPr="005B7AFC" w14:paraId="611EC884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C9DBF7C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110019,130079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7AC7E165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4F5BCD" w:rsidRPr="005B7AFC" w14:paraId="09B62DDB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4FF4E49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16B3AAA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37,800</w:t>
                            </w:r>
                          </w:p>
                        </w:tc>
                      </w:tr>
                      <w:tr w:rsidR="004F5BCD" w:rsidRPr="005B7AFC" w14:paraId="6C8F93D9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2D09D07A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場地奉獻</w:t>
                            </w:r>
                          </w:p>
                        </w:tc>
                      </w:tr>
                      <w:tr w:rsidR="004F5BCD" w:rsidRPr="005B7AFC" w14:paraId="05E37452" w14:textId="77777777" w:rsidTr="00972910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5B27E4E1" w14:textId="77777777" w:rsidR="004F5BCD" w:rsidRPr="005B7AFC" w:rsidRDefault="004F5BCD" w:rsidP="004F5BCD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幸福讀書會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4846355" w14:textId="77777777" w:rsidR="004F5BCD" w:rsidRPr="005B7AFC" w:rsidRDefault="004F5BCD" w:rsidP="004F5BCD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500</w:t>
                            </w:r>
                          </w:p>
                        </w:tc>
                      </w:tr>
                      <w:tr w:rsidR="004F5BCD" w:rsidRPr="005B7AFC" w14:paraId="42297168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01F2295C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宣道基金</w:t>
                            </w:r>
                          </w:p>
                        </w:tc>
                      </w:tr>
                      <w:tr w:rsidR="004F5BCD" w:rsidRPr="005B7AFC" w14:paraId="1C31275D" w14:textId="77777777" w:rsidTr="00972910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4AF08B75" w14:textId="77777777" w:rsidR="004F5BCD" w:rsidRPr="005B7AFC" w:rsidRDefault="004F5BCD" w:rsidP="004F5BCD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110043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922EED5" w14:textId="77777777" w:rsidR="004F5BCD" w:rsidRPr="005B7AFC" w:rsidRDefault="004F5BCD" w:rsidP="004F5BCD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2,000</w:t>
                            </w:r>
                          </w:p>
                        </w:tc>
                      </w:tr>
                      <w:tr w:rsidR="004F5BCD" w:rsidRPr="005B7AFC" w14:paraId="5E901DF6" w14:textId="77777777" w:rsidTr="00972910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24BFE74A" w14:textId="77777777" w:rsidR="004F5BCD" w:rsidRPr="005B7AFC" w:rsidRDefault="004F5BCD" w:rsidP="004F5BCD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110019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7118C6D0" w14:textId="77777777" w:rsidR="004F5BCD" w:rsidRPr="005B7AFC" w:rsidRDefault="004F5BCD" w:rsidP="004F5BCD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3,000</w:t>
                            </w:r>
                          </w:p>
                        </w:tc>
                      </w:tr>
                      <w:tr w:rsidR="004F5BCD" w:rsidRPr="005B7AFC" w14:paraId="56A2D1AC" w14:textId="77777777" w:rsidTr="00972910">
                        <w:trPr>
                          <w:trHeight w:val="283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9DA3EB5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24A48584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5,000</w:t>
                            </w:r>
                          </w:p>
                        </w:tc>
                      </w:tr>
                      <w:tr w:rsidR="004F5BCD" w:rsidRPr="005B7AFC" w14:paraId="5FE73996" w14:textId="77777777" w:rsidTr="00972910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F52A095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南園教會</w:t>
                            </w:r>
                          </w:p>
                        </w:tc>
                      </w:tr>
                      <w:tr w:rsidR="004F5BCD" w:rsidRPr="005B7AFC" w14:paraId="4CEE4A4A" w14:textId="77777777" w:rsidTr="00972910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49917F1" w14:textId="77777777" w:rsidR="004F5BCD" w:rsidRPr="005B7AFC" w:rsidRDefault="004F5BCD" w:rsidP="004F5BCD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</w:rPr>
                              <w:t>110019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0385A55" w14:textId="77777777" w:rsidR="004F5BCD" w:rsidRPr="005B7AFC" w:rsidRDefault="004F5BCD" w:rsidP="004F5BCD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2,000</w:t>
                            </w:r>
                          </w:p>
                        </w:tc>
                      </w:tr>
                    </w:tbl>
                    <w:p w14:paraId="1D2CBA30" w14:textId="50C46D4A" w:rsidR="008D52AD" w:rsidRPr="00DD1A8D" w:rsidRDefault="008D52AD" w:rsidP="00E4296A">
                      <w:pPr>
                        <w:widowControl/>
                        <w:snapToGrid w:val="0"/>
                        <w:spacing w:line="0" w:lineRule="atLeast"/>
                        <w:ind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5B7AFC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30766D66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394CA1" w14:textId="77777777" w:rsidR="007A2945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2A77E3FB" w14:textId="77777777" w:rsidR="007A2945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32EA0F71" w14:textId="77777777" w:rsid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52DF22B" w14:textId="77777777" w:rsid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299DDA6E" w14:textId="77777777" w:rsid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2709B20F" w14:textId="77777777" w:rsid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80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4F5BCD" w:rsidRPr="005B7AFC" w14:paraId="7920FE63" w14:textId="77777777" w:rsidTr="00972910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66BCEEC6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【10/24~10/30週間奉獻明細</w:t>
                                  </w:r>
                                  <w:r w:rsidRPr="005B7AFC">
                                    <w:rPr>
                                      <w:szCs w:val="22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4F5BCD" w:rsidRPr="005B7AFC" w14:paraId="72F21056" w14:textId="77777777" w:rsidTr="00972910"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01CC21B7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0F3625CD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2B54E56B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4F5BCD" w:rsidRPr="005B7AFC" w14:paraId="2EDCC7C5" w14:textId="77777777" w:rsidTr="00972910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4B69A49C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4F5BCD" w:rsidRPr="005B7AFC" w14:paraId="3F03E570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6E894E6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3A52E93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220001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2F869E8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4F5BCD" w:rsidRPr="005B7AFC" w14:paraId="5055B335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385D2C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FF3F503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984074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D0B29F7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4F5BCD" w:rsidRPr="005B7AFC" w14:paraId="34148641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2C8E73A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05B4FEB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070208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A15DEE2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4,000</w:t>
                                  </w:r>
                                </w:p>
                              </w:tc>
                            </w:tr>
                            <w:tr w:rsidR="004F5BCD" w:rsidRPr="005B7AFC" w14:paraId="16B1E42D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6F32B9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EF9A525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080226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A415049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4F5BCD" w:rsidRPr="005B7AFC" w14:paraId="3430CD26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8B5C27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A5B1ACA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120191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41F69F6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4F5BCD" w:rsidRPr="005B7AFC" w14:paraId="49A84FCD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F3AE8EB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2066F77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110556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BEEF7E0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7,300</w:t>
                                  </w:r>
                                </w:p>
                              </w:tc>
                            </w:tr>
                            <w:tr w:rsidR="004F5BCD" w:rsidRPr="005B7AFC" w14:paraId="77C77A1D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90A3606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4F5BCD" w:rsidRPr="005B7AFC" w14:paraId="7FEDF90A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AA4A6FE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9A72CDF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080226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D71559A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4F5BCD" w:rsidRPr="005B7AFC" w14:paraId="613A3600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777FDD3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10/30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15177F9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110025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D7449A6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88,700</w:t>
                                  </w:r>
                                </w:p>
                              </w:tc>
                            </w:tr>
                            <w:tr w:rsidR="004F5BCD" w:rsidRPr="005B7AFC" w14:paraId="76F4375F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369B65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救災基金</w:t>
                                  </w:r>
                                </w:p>
                              </w:tc>
                            </w:tr>
                            <w:tr w:rsidR="004F5BCD" w:rsidRPr="005B7AFC" w14:paraId="746DCC5B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FD34DF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9E1FE24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070103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DDF8E96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4F5BCD" w:rsidRPr="005B7AFC" w14:paraId="1687D680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345C44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愛心基金</w:t>
                                  </w:r>
                                </w:p>
                              </w:tc>
                            </w:tr>
                            <w:tr w:rsidR="004F5BCD" w:rsidRPr="005B7AFC" w14:paraId="0FF54B60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43CA5E4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5B52146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070103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0CA679A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4F5BCD" w:rsidRPr="005B7AFC" w14:paraId="0FBE9D44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595FD7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4F5BCD" w:rsidRPr="005B7AFC" w14:paraId="4FD6A83A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EA3EB3C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10/29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18412C0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070103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CFFAD6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25,000</w:t>
                                  </w:r>
                                </w:p>
                              </w:tc>
                            </w:tr>
                            <w:tr w:rsidR="004F5BCD" w:rsidRPr="005B7AFC" w14:paraId="3B550DB9" w14:textId="77777777" w:rsidTr="00972910">
                              <w:trPr>
                                <w:trHeight w:val="33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0093A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62D8506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6,100</w:t>
                                  </w:r>
                                </w:p>
                              </w:tc>
                            </w:tr>
                          </w:tbl>
                          <w:p w14:paraId="267C7E2E" w14:textId="77777777" w:rsidR="007A2945" w:rsidRPr="004F5BC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1C8263C5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3FF02C11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F220B1A" w14:textId="77777777" w:rsidR="007A2945" w:rsidRPr="004F5BC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2673714F" w14:textId="77777777" w:rsidR="007A2945" w:rsidRPr="004F5BCD" w:rsidRDefault="007A2945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D3A79F1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10640857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81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4F5BCD" w:rsidRPr="005B7AFC" w14:paraId="41948998" w14:textId="77777777" w:rsidTr="00972910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1ED7383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4F5BCD" w:rsidRPr="005B7AFC" w14:paraId="5EE55DF2" w14:textId="77777777" w:rsidTr="00972910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A6F707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03AAD26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611408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4F5BCD" w:rsidRPr="005B7AFC" w14:paraId="3DFB54DB" w14:textId="77777777" w:rsidTr="00972910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0520421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10/18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5751918" w14:textId="77777777" w:rsidR="004F5BCD" w:rsidRPr="005B7AFC" w:rsidRDefault="004F5BCD" w:rsidP="004F5BC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/>
                                    </w:rPr>
                                    <w:t>彰銀 **20000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8505C8C" w14:textId="77777777" w:rsidR="004F5BCD" w:rsidRPr="005B7AFC" w:rsidRDefault="004F5BCD" w:rsidP="004F5BCD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B7AF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6,000</w:t>
                                  </w:r>
                                </w:p>
                              </w:tc>
                            </w:tr>
                          </w:tbl>
                          <w:p w14:paraId="7490F7D1" w14:textId="77777777" w:rsidR="00AC60C0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88FDCFB" w14:textId="77777777" w:rsid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10FD970" w14:textId="77777777" w:rsidR="004F5BCD" w:rsidRPr="004F5BCD" w:rsidRDefault="004F5BC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2D244C0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3AF0226F" w14:textId="77777777" w:rsidR="00AC60C0" w:rsidRPr="004F5BCD" w:rsidRDefault="00AC60C0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173E8D70" w14:textId="77777777" w:rsidR="00562DFA" w:rsidRPr="004F5BCD" w:rsidRDefault="00562DF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9995F3E" w14:textId="1377E6F6" w:rsidR="00967F03" w:rsidRPr="00DD1A8D" w:rsidRDefault="0096763D" w:rsidP="00562DFA">
                            <w:pPr>
                              <w:snapToGrid w:val="0"/>
                              <w:spacing w:line="26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4F5BC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4F5BCD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4F5BCD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p w14:paraId="57394CA1" w14:textId="77777777" w:rsidR="007A2945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2A77E3FB" w14:textId="77777777" w:rsidR="007A2945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32EA0F71" w14:textId="77777777" w:rsid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52DF22B" w14:textId="77777777" w:rsid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299DDA6E" w14:textId="77777777" w:rsid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2709B20F" w14:textId="77777777" w:rsid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tbl>
                      <w:tblPr>
                        <w:tblStyle w:val="180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4F5BCD" w:rsidRPr="005B7AFC" w14:paraId="7920FE63" w14:textId="77777777" w:rsidTr="00972910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66BCEEC6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【10/24~10/30週間奉獻明細</w:t>
                            </w:r>
                            <w:r w:rsidRPr="005B7AFC">
                              <w:rPr>
                                <w:szCs w:val="22"/>
                              </w:rPr>
                              <w:t>】</w:t>
                            </w:r>
                          </w:p>
                        </w:tc>
                      </w:tr>
                      <w:tr w:rsidR="004F5BCD" w:rsidRPr="005B7AFC" w14:paraId="72F21056" w14:textId="77777777" w:rsidTr="00972910"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01CC21B7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0F3625CD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2B54E56B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4F5BCD" w:rsidRPr="005B7AFC" w14:paraId="2EDCC7C5" w14:textId="77777777" w:rsidTr="00972910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4B69A49C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月定奉獻</w:t>
                            </w:r>
                          </w:p>
                        </w:tc>
                      </w:tr>
                      <w:tr w:rsidR="004F5BCD" w:rsidRPr="005B7AFC" w14:paraId="3F03E570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6E894E6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3A52E93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220001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2F869E8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4F5BCD" w:rsidRPr="005B7AFC" w14:paraId="5055B335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385D2C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FF3F503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984074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D0B29F7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10,000</w:t>
                            </w:r>
                          </w:p>
                        </w:tc>
                      </w:tr>
                      <w:tr w:rsidR="004F5BCD" w:rsidRPr="005B7AFC" w14:paraId="34148641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2C8E73A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05B4FEB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070208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A15DEE2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4,000</w:t>
                            </w:r>
                          </w:p>
                        </w:tc>
                      </w:tr>
                      <w:tr w:rsidR="004F5BCD" w:rsidRPr="005B7AFC" w14:paraId="16B1E42D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6F32B9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EF9A525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080226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A415049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4F5BCD" w:rsidRPr="005B7AFC" w14:paraId="3430CD26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8B5C27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A5B1ACA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120191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41F69F6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4F5BCD" w:rsidRPr="005B7AFC" w14:paraId="49A84FCD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F3AE8EB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2066F77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110556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BEEF7E0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7,300</w:t>
                            </w:r>
                          </w:p>
                        </w:tc>
                      </w:tr>
                      <w:tr w:rsidR="004F5BCD" w:rsidRPr="005B7AFC" w14:paraId="77C77A1D" w14:textId="77777777" w:rsidTr="00972910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90A3606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宣道基金</w:t>
                            </w:r>
                          </w:p>
                        </w:tc>
                      </w:tr>
                      <w:tr w:rsidR="004F5BCD" w:rsidRPr="005B7AFC" w14:paraId="7FEDF90A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AA4A6FE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9A72CDF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080226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D71559A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500</w:t>
                            </w:r>
                          </w:p>
                        </w:tc>
                      </w:tr>
                      <w:tr w:rsidR="004F5BCD" w:rsidRPr="005B7AFC" w14:paraId="613A3600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777FDD3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10/30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15177F9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110025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D7449A6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88,700</w:t>
                            </w:r>
                          </w:p>
                        </w:tc>
                      </w:tr>
                      <w:tr w:rsidR="004F5BCD" w:rsidRPr="005B7AFC" w14:paraId="76F4375F" w14:textId="77777777" w:rsidTr="00972910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369B65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救災基金</w:t>
                            </w:r>
                          </w:p>
                        </w:tc>
                      </w:tr>
                      <w:tr w:rsidR="004F5BCD" w:rsidRPr="005B7AFC" w14:paraId="746DCC5B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FD34DF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9E1FE24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070103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DDF8E96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20,000</w:t>
                            </w:r>
                          </w:p>
                        </w:tc>
                      </w:tr>
                      <w:tr w:rsidR="004F5BCD" w:rsidRPr="005B7AFC" w14:paraId="1687D680" w14:textId="77777777" w:rsidTr="00972910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345C44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愛心基金</w:t>
                            </w:r>
                          </w:p>
                        </w:tc>
                      </w:tr>
                      <w:tr w:rsidR="004F5BCD" w:rsidRPr="005B7AFC" w14:paraId="0FF54B60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43CA5E4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5B52146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070103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0CA679A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4F5BCD" w:rsidRPr="005B7AFC" w14:paraId="0FBE9D44" w14:textId="77777777" w:rsidTr="00972910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595FD7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感恩奉獻</w:t>
                            </w:r>
                          </w:p>
                        </w:tc>
                      </w:tr>
                      <w:tr w:rsidR="004F5BCD" w:rsidRPr="005B7AFC" w14:paraId="4FD6A83A" w14:textId="77777777" w:rsidTr="00972910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EA3EB3C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10/29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18412C0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070103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CFFAD6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25,000</w:t>
                            </w:r>
                          </w:p>
                        </w:tc>
                      </w:tr>
                      <w:tr w:rsidR="004F5BCD" w:rsidRPr="005B7AFC" w14:paraId="3B550DB9" w14:textId="77777777" w:rsidTr="00972910">
                        <w:trPr>
                          <w:trHeight w:val="33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0093A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62D8506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6,100</w:t>
                            </w:r>
                          </w:p>
                        </w:tc>
                      </w:tr>
                    </w:tbl>
                    <w:p w14:paraId="267C7E2E" w14:textId="77777777" w:rsidR="007A2945" w:rsidRPr="004F5BC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1C8263C5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3FF02C11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F220B1A" w14:textId="77777777" w:rsidR="007A2945" w:rsidRPr="004F5BC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2673714F" w14:textId="77777777" w:rsidR="007A2945" w:rsidRPr="004F5BCD" w:rsidRDefault="007A2945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D3A79F1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10640857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tbl>
                      <w:tblPr>
                        <w:tblStyle w:val="181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4F5BCD" w:rsidRPr="005B7AFC" w14:paraId="41948998" w14:textId="77777777" w:rsidTr="00972910">
                        <w:tc>
                          <w:tcPr>
                            <w:tcW w:w="4650" w:type="dxa"/>
                            <w:gridSpan w:val="3"/>
                          </w:tcPr>
                          <w:p w14:paraId="1ED7383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5B7AFC">
                              <w:rPr>
                                <w:rFonts w:ascii="文鼎特毛楷" w:eastAsia="文鼎特毛楷"/>
                                <w:szCs w:val="22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4F5BCD" w:rsidRPr="005B7AFC" w14:paraId="5EE55DF2" w14:textId="77777777" w:rsidTr="00972910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7A6F707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203AAD26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0611408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4F5BCD" w:rsidRPr="005B7AFC" w14:paraId="3DFB54DB" w14:textId="77777777" w:rsidTr="00972910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0520421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  <w:szCs w:val="22"/>
                              </w:rPr>
                              <w:t>10/18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5751918" w14:textId="77777777" w:rsidR="004F5BCD" w:rsidRPr="005B7AFC" w:rsidRDefault="004F5BCD" w:rsidP="004F5B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/>
                              </w:rPr>
                              <w:t>彰銀 **20000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8505C8C" w14:textId="77777777" w:rsidR="004F5BCD" w:rsidRPr="005B7AFC" w:rsidRDefault="004F5BCD" w:rsidP="004F5BCD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5B7AF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6,000</w:t>
                            </w:r>
                          </w:p>
                        </w:tc>
                      </w:tr>
                    </w:tbl>
                    <w:p w14:paraId="7490F7D1" w14:textId="77777777" w:rsidR="00AC60C0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88FDCFB" w14:textId="77777777" w:rsid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10FD970" w14:textId="77777777" w:rsidR="004F5BCD" w:rsidRPr="004F5BCD" w:rsidRDefault="004F5BC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2D244C0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3AF0226F" w14:textId="77777777" w:rsidR="00AC60C0" w:rsidRPr="004F5BCD" w:rsidRDefault="00AC60C0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173E8D70" w14:textId="77777777" w:rsidR="00562DFA" w:rsidRPr="004F5BCD" w:rsidRDefault="00562DF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9995F3E" w14:textId="1377E6F6" w:rsidR="00967F03" w:rsidRPr="00DD1A8D" w:rsidRDefault="0096763D" w:rsidP="00562DFA">
                      <w:pPr>
                        <w:snapToGrid w:val="0"/>
                        <w:spacing w:line="26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4F5BCD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4F5BCD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4F5BCD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5B7AFC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5B7AFC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AFC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5B7AFC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5B7AFC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5B7AFC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5B7AFC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5B7AF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5B7AFC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5B7AFC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20" w:name="_Hlk175389742"/>
            <w:r w:rsidRPr="005B7AFC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5B7AFC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5B7AF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5217312F" w:rsidR="00266ADD" w:rsidRPr="005B7AFC" w:rsidRDefault="00FA1113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55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48691C4B" w:rsidR="00266ADD" w:rsidRPr="005B7AFC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F003E8"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1</w:t>
            </w:r>
            <w:r w:rsidR="00FA1113"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6</w:t>
            </w:r>
          </w:p>
        </w:tc>
      </w:tr>
      <w:tr w:rsidR="00765E25" w:rsidRPr="005B7AFC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5B7AF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5045DA34" w:rsidR="00266ADD" w:rsidRPr="005B7AFC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FA1113"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13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5B7AFC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5B7AF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622F4FF4" w:rsidR="00266ADD" w:rsidRPr="005B7AFC" w:rsidRDefault="00FA1113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48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5B7AFC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5B7AFC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5B7AFC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5B7AFC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5B7AFC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5B7AF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5B7AFC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3BF33614" w:rsidR="00266ADD" w:rsidRPr="005B7AFC" w:rsidRDefault="009C72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0A1EB8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0A1EB8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="008F6802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</w:tr>
      <w:tr w:rsidR="00765E25" w:rsidRPr="005B7AFC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5B7AF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62C94914" w:rsidR="00266ADD" w:rsidRPr="005B7AFC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37369E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5B7AFC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5B7AFC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5B7AF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5B7AF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5B7AF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5B7AF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5B7AFC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5B7AFC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41413" w:rsidRPr="005B7AFC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341413" w:rsidRPr="005B7AFC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341413" w:rsidRPr="005B7AFC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341413" w:rsidRPr="005B7AFC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341413" w:rsidRPr="005B7AFC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4ACE85BE" w:rsidR="00341413" w:rsidRPr="005B7AFC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邱淑貞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0CC117AA" w:rsidR="00341413" w:rsidRPr="005B7AFC" w:rsidRDefault="003403EF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4CB7C767" w:rsidR="00341413" w:rsidRPr="005B7AFC" w:rsidRDefault="008F6802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11/05</w:t>
            </w:r>
          </w:p>
        </w:tc>
      </w:tr>
      <w:tr w:rsidR="00341413" w:rsidRPr="005B7AFC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341413" w:rsidRPr="005B7AFC" w:rsidRDefault="00341413" w:rsidP="00341413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341413" w:rsidRPr="005B7AFC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341413" w:rsidRPr="005B7AFC" w:rsidRDefault="00341413" w:rsidP="00341413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341413" w:rsidRPr="005B7AFC" w:rsidRDefault="00341413" w:rsidP="00341413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341413" w:rsidRPr="005B7AFC" w:rsidRDefault="00341413" w:rsidP="00341413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6D8B8C40" w:rsidR="00341413" w:rsidRPr="005B7AFC" w:rsidRDefault="008F6802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79C171BC" w:rsidR="00341413" w:rsidRPr="005B7AFC" w:rsidRDefault="008F6802" w:rsidP="00341413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11/06</w:t>
            </w:r>
          </w:p>
        </w:tc>
      </w:tr>
      <w:tr w:rsidR="008F6802" w:rsidRPr="005B7AFC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8F6802" w:rsidRPr="005B7AFC" w:rsidRDefault="008F6802" w:rsidP="008F680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8F6802" w:rsidRPr="005B7AFC" w:rsidRDefault="008F6802" w:rsidP="008F680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8F6802" w:rsidRPr="005B7AFC" w:rsidRDefault="008F6802" w:rsidP="008F680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8F6802" w:rsidRPr="005B7AFC" w:rsidRDefault="008F6802" w:rsidP="008F680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59B62C0E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休息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135EF32C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8F6802" w:rsidRPr="005B7AFC" w:rsidRDefault="008F6802" w:rsidP="008F6802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6B759C2E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3A7856" w:rsidRPr="005B7AFC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5B7AFC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5B7AF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5B7AFC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5B7AF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2320706A" w:rsidR="003A7856" w:rsidRPr="005B7AFC" w:rsidRDefault="00912CF0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運動時間/姜智兼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2DC35138" w:rsidR="003A7856" w:rsidRPr="005B7AFC" w:rsidRDefault="0011763A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暫停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7CAAE212" w:rsidR="003A7856" w:rsidRPr="005B7AFC" w:rsidRDefault="00341413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2751BA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2751BA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03</w:t>
            </w:r>
          </w:p>
        </w:tc>
      </w:tr>
      <w:tr w:rsidR="008F6802" w:rsidRPr="005B7AFC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70E44B07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307B5C39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6"/>
                <w:szCs w:val="16"/>
                <w:highlight w:val="yellow"/>
              </w:rPr>
            </w:pPr>
            <w:r w:rsidRPr="005B7AFC">
              <w:rPr>
                <w:rFonts w:ascii="微軟正黑體" w:eastAsia="微軟正黑體" w:hAnsi="微軟正黑體" w:hint="eastAsia"/>
                <w:sz w:val="16"/>
                <w:szCs w:val="16"/>
              </w:rPr>
              <w:t>門徒做伙來分享天國/瑜琳老師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7F0EE22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5B7AFC">
              <w:rPr>
                <w:rFonts w:ascii="微軟正黑體" w:eastAsia="微軟正黑體" w:hAnsi="微軟正黑體" w:hint="eastAsia"/>
                <w:sz w:val="16"/>
                <w:szCs w:val="16"/>
              </w:rPr>
              <w:t>19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2E430C3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4031B1CC" w14:textId="77777777" w:rsidTr="00BF6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ECD2C85" w14:textId="3AFB71F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8F6802" w:rsidRPr="005B7AFC" w14:paraId="03D8F51E" w14:textId="77777777" w:rsidTr="007B1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0A635495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專講  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F8D1E87" w14:textId="17984274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8F6802" w:rsidRPr="005B7AFC" w14:paraId="46EF4CC6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7C1F46BA" w:rsidR="008F6802" w:rsidRPr="005B7AFC" w:rsidRDefault="008F6802" w:rsidP="008F6802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8F6802" w:rsidRPr="005B7AFC" w:rsidRDefault="008F6802" w:rsidP="008F6802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8F6802" w:rsidRPr="005B7AFC" w:rsidRDefault="008F6802" w:rsidP="008F6802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8F6802" w:rsidRPr="005B7AFC" w:rsidRDefault="008F6802" w:rsidP="008F6802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1D9D823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037DEE2E" w14:textId="77777777" w:rsidTr="00636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7F693653" w:rsidR="008F6802" w:rsidRPr="005B7AFC" w:rsidRDefault="008F6802" w:rsidP="008F6802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8F6802" w:rsidRPr="005B7AFC" w:rsidRDefault="008F6802" w:rsidP="008F6802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8F6802" w:rsidRPr="005B7AFC" w:rsidRDefault="008F6802" w:rsidP="008F6802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8F6802" w:rsidRPr="005B7AFC" w:rsidRDefault="008F6802" w:rsidP="008F6802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8F6802" w:rsidRPr="005B7AFC" w:rsidRDefault="008F6802" w:rsidP="008F6802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7A609CE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47F71922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11/15</w:t>
            </w:r>
          </w:p>
        </w:tc>
      </w:tr>
      <w:tr w:rsidR="008F6802" w:rsidRPr="005B7AFC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2208E4B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3C9C6D06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5459D68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56E94933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68C44969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許素菲小組長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146F3EFA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52B54CBA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11/15</w:t>
            </w:r>
          </w:p>
        </w:tc>
      </w:tr>
      <w:tr w:rsidR="008F6802" w:rsidRPr="005B7AFC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4EAA1EA4" w:rsidR="008F6802" w:rsidRPr="005B7AFC" w:rsidRDefault="008F6802" w:rsidP="008F6802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0690748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34B53F6D" w14:textId="77777777" w:rsidTr="000A1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8F6802" w:rsidRPr="005B7AFC" w:rsidRDefault="008F6802" w:rsidP="008F6802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0125F69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0DC3E3D9" w14:textId="77777777" w:rsidTr="00524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8F6802" w:rsidRPr="005B7AFC" w:rsidRDefault="008F6802" w:rsidP="008F6802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5B7AFC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5CA3B35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2588D79A" w14:textId="4C6E2D6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6F664FBE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8F6802" w:rsidRPr="005B7AFC" w:rsidRDefault="008F6802" w:rsidP="008F6802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1FB1FA41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11/15</w:t>
            </w:r>
          </w:p>
        </w:tc>
      </w:tr>
      <w:tr w:rsidR="008F6802" w:rsidRPr="005B7AFC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5B7AF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27935EC0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與婦女團契聯合聚會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060A65B4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54BB4DEE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11/10</w:t>
            </w:r>
          </w:p>
        </w:tc>
      </w:tr>
      <w:tr w:rsidR="008F6802" w:rsidRPr="005B7AFC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516D016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11/03</w:t>
            </w:r>
          </w:p>
        </w:tc>
      </w:tr>
      <w:tr w:rsidR="008F6802" w:rsidRPr="005B7AFC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8F6802" w:rsidRPr="005B7AFC" w:rsidRDefault="008F6802" w:rsidP="008F6802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6A53F08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11/17</w:t>
            </w:r>
          </w:p>
        </w:tc>
      </w:tr>
      <w:tr w:rsidR="008F6802" w:rsidRPr="005B7AFC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1E7780D8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每週三 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6981DBA0" w:rsidR="008F6802" w:rsidRPr="005B7AFC" w:rsidRDefault="0011763A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72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658E5FF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11/04</w:t>
            </w:r>
          </w:p>
        </w:tc>
      </w:tr>
      <w:tr w:rsidR="008F6802" w:rsidRPr="005B7AFC" w14:paraId="7F1CEDD9" w14:textId="77777777" w:rsidTr="008F68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408E08C2" w:rsidR="008F6802" w:rsidRPr="005B7AFC" w:rsidRDefault="0011763A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603E961" w14:textId="6D98613E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11/06</w:t>
            </w:r>
          </w:p>
        </w:tc>
      </w:tr>
      <w:tr w:rsidR="008F6802" w:rsidRPr="005B7AFC" w14:paraId="3FB801F0" w14:textId="77777777" w:rsidTr="008F68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spellStart"/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K.Bb</w:t>
            </w:r>
            <w:proofErr w:type="spellEnd"/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8F6802" w:rsidRPr="005B7AFC" w:rsidRDefault="008F6802" w:rsidP="008F6802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8F6802" w:rsidRPr="005B7AFC" w:rsidRDefault="008F6802" w:rsidP="008F680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18FF59D0" w:rsidR="008F6802" w:rsidRPr="005B7AFC" w:rsidRDefault="0011763A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A126BA2" w14:textId="29769F3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11/06</w:t>
            </w:r>
          </w:p>
        </w:tc>
      </w:tr>
      <w:tr w:rsidR="008F6802" w:rsidRPr="005B7AFC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8F6802" w:rsidRPr="005B7AFC" w:rsidRDefault="008F6802" w:rsidP="008F6802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41C620D2" w:rsidR="008F6802" w:rsidRPr="005B7AFC" w:rsidRDefault="0011763A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40AFF91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11/28</w:t>
            </w:r>
          </w:p>
        </w:tc>
      </w:tr>
      <w:tr w:rsidR="008F6802" w:rsidRPr="005B7AFC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8F6802" w:rsidRPr="005B7AFC" w:rsidRDefault="008F6802" w:rsidP="008F680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8F6802" w:rsidRPr="005B7AFC" w:rsidRDefault="008F6802" w:rsidP="008F680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8F6802" w:rsidRPr="005B7AFC" w:rsidRDefault="008F6802" w:rsidP="008F6802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8F6802" w:rsidRPr="005B7AFC" w:rsidRDefault="008F6802" w:rsidP="008F680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0E97326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741AE3E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</w:t>
            </w:r>
            <w:r w:rsidR="0067661E"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07</w:t>
            </w:r>
          </w:p>
        </w:tc>
      </w:tr>
      <w:tr w:rsidR="008F6802" w:rsidRPr="005B7AFC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21" w:name="_Hlk73176113"/>
            <w:r w:rsidRPr="005B7AF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3E3B121E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5B7AF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5B7AF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638BE94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47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28C8C60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bookmarkEnd w:id="21"/>
      <w:tr w:rsidR="008F6802" w:rsidRPr="005B7AFC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8F6802" w:rsidRPr="005B7AFC" w:rsidRDefault="008F6802" w:rsidP="008F680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1FAB3CF3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  <w:tr w:rsidR="008F6802" w:rsidRPr="005B7AFC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74041AB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533FD69E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51428104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11/03</w:t>
            </w:r>
          </w:p>
        </w:tc>
      </w:tr>
      <w:tr w:rsidR="008F6802" w:rsidRPr="005B7AFC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8F6802" w:rsidRPr="005B7AFC" w:rsidRDefault="008F6802" w:rsidP="008F6802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8F6802" w:rsidRPr="005B7AFC" w:rsidRDefault="008F6802" w:rsidP="008F6802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14B8A4B9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陳信興弟兄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6040AFCF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11/22</w:t>
            </w:r>
          </w:p>
        </w:tc>
      </w:tr>
      <w:tr w:rsidR="008F6802" w:rsidRPr="005B7AFC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8F6802" w:rsidRPr="005B7AFC" w:rsidRDefault="008F6802" w:rsidP="008F6802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8F6802" w:rsidRPr="005B7AFC" w:rsidRDefault="008F6802" w:rsidP="008F6802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41C5CCEF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11/15</w:t>
            </w:r>
          </w:p>
        </w:tc>
      </w:tr>
      <w:tr w:rsidR="008F6802" w:rsidRPr="005B7AFC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8F6802" w:rsidRPr="005B7AFC" w:rsidRDefault="008F6802" w:rsidP="008F6802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1A635C01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8F6802" w:rsidRPr="005B7AFC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5B7AF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5B7AFC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71BBA6E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11763A"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20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/2</w:t>
            </w:r>
            <w:r w:rsidR="0011763A"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1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11763A"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4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0 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11763A" w:rsidRPr="005B7AF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65517074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11/03</w:t>
            </w:r>
          </w:p>
        </w:tc>
      </w:tr>
      <w:tr w:rsidR="00152F76" w:rsidRPr="005B7AFC" w14:paraId="40DE1144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152F76" w:rsidRPr="005B7AFC" w:rsidRDefault="00152F76" w:rsidP="00152F76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5D890C4E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362A83A4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11/04</w:t>
            </w:r>
          </w:p>
        </w:tc>
      </w:tr>
      <w:tr w:rsidR="00152F76" w:rsidRPr="005B7AFC" w14:paraId="553AF7F1" w14:textId="77777777" w:rsidTr="00967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152F76" w:rsidRPr="005B7AFC" w:rsidRDefault="00152F76" w:rsidP="00152F76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2B23E3C1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11/04</w:t>
            </w:r>
          </w:p>
        </w:tc>
      </w:tr>
      <w:tr w:rsidR="008F6802" w:rsidRPr="005B7AFC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8F6802" w:rsidRPr="005B7AFC" w:rsidRDefault="008F6802" w:rsidP="008F6802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5B7AFC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651B886F" w:rsidR="008F6802" w:rsidRPr="005B7AFC" w:rsidRDefault="00152F76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11/08</w:t>
            </w:r>
          </w:p>
        </w:tc>
      </w:tr>
      <w:tr w:rsidR="00152F76" w:rsidRPr="005B7AFC" w14:paraId="1F060105" w14:textId="77777777" w:rsidTr="00ED0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152F76" w:rsidRPr="005B7AFC" w:rsidRDefault="00152F76" w:rsidP="00152F76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4B629736" w:rsidR="00152F76" w:rsidRPr="005B7AFC" w:rsidRDefault="0011763A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168FA051" w14:textId="528DA501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11/06</w:t>
            </w:r>
          </w:p>
        </w:tc>
      </w:tr>
      <w:tr w:rsidR="00152F76" w:rsidRPr="005B7AFC" w14:paraId="280AF9C7" w14:textId="77777777" w:rsidTr="00ED0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5B7AF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152F76" w:rsidRPr="005B7AFC" w:rsidRDefault="00152F76" w:rsidP="00152F76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152F76" w:rsidRPr="005B7AFC" w:rsidRDefault="00152F76" w:rsidP="00152F76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2079CF3C" w:rsidR="00152F76" w:rsidRPr="005B7AFC" w:rsidRDefault="0011763A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7AF382D" w14:textId="5F3662A2" w:rsidR="00152F76" w:rsidRPr="005B7AFC" w:rsidRDefault="00152F76" w:rsidP="00152F7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11/06</w:t>
            </w:r>
          </w:p>
        </w:tc>
      </w:tr>
      <w:tr w:rsidR="008F6802" w:rsidRPr="005B7AFC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8F6802" w:rsidRPr="005B7AFC" w:rsidRDefault="008F6802" w:rsidP="008F6802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0E56CB1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11/10</w:t>
            </w:r>
          </w:p>
        </w:tc>
      </w:tr>
      <w:tr w:rsidR="008F6802" w:rsidRPr="005B7AFC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8F6802" w:rsidRPr="005B7AFC" w:rsidRDefault="008F6802" w:rsidP="008F6802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8F6802" w:rsidRPr="005B7AFC" w:rsidRDefault="008F6802" w:rsidP="008F6802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5E2D3420" w:rsidR="008F6802" w:rsidRPr="005B7AFC" w:rsidRDefault="008F6802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7B765ABE" w:rsidR="008F6802" w:rsidRPr="005B7AFC" w:rsidRDefault="00152F76" w:rsidP="008F680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B7AFC">
              <w:rPr>
                <w:rFonts w:ascii="微軟正黑體" w:eastAsia="微軟正黑體" w:hAnsi="微軟正黑體" w:hint="eastAsia"/>
                <w:sz w:val="20"/>
                <w:szCs w:val="20"/>
              </w:rPr>
              <w:t>11/07</w:t>
            </w:r>
          </w:p>
        </w:tc>
      </w:tr>
    </w:tbl>
    <w:p w14:paraId="5F6D847F" w14:textId="1B4B4570" w:rsidR="00176989" w:rsidRPr="005B7AFC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22" w:name="_Hlk175389769"/>
      <w:bookmarkEnd w:id="20"/>
      <w:r w:rsidRPr="005B7AFC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5B7AFC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5B7AFC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22"/>
    </w:p>
    <w:p w14:paraId="20C38492" w14:textId="69FAEFBD" w:rsidR="007D707D" w:rsidRPr="005B7AFC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5B7AFC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5B7AFC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3BF371" w14:textId="77777777" w:rsidR="001D1FD2" w:rsidRPr="005B7AFC" w:rsidRDefault="001D1FD2" w:rsidP="001D1FD2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11/1</w:t>
                                  </w:r>
                                </w:p>
                                <w:p w14:paraId="286A3B14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5B7AF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5B7AFC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5B7AF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1D1FD2" w:rsidRPr="005B7AFC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6CBD45C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藍慧芬</w:t>
                                  </w:r>
                                </w:p>
                                <w:p w14:paraId="0DC2928A" w14:textId="749E932D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卓絢玲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0287CEF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林芷伊 陳月冠</w:t>
                                  </w:r>
                                </w:p>
                                <w:p w14:paraId="4D7DE2BB" w14:textId="1C4DA150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蕭凱文 張靖霖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8990FCF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楊嘉林</w:t>
                                  </w:r>
                                </w:p>
                                <w:p w14:paraId="6EF37C6E" w14:textId="33004F91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蔡宜真</w:t>
                                  </w:r>
                                </w:p>
                              </w:tc>
                            </w:tr>
                            <w:tr w:rsidR="001D1FD2" w:rsidRPr="005B7AFC" w14:paraId="13077488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E8AC6B8" w14:textId="4E08B255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張世安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CF63FC8" w14:textId="401D8BAF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蕭博文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DF9CBAD" w14:textId="23086621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程儀庭 蔡宗翰</w:t>
                                  </w:r>
                                </w:p>
                              </w:tc>
                            </w:tr>
                            <w:tr w:rsidR="001D1FD2" w:rsidRPr="005B7AFC" w14:paraId="3F0E3310" w14:textId="77777777" w:rsidTr="00E6011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90999B" w14:textId="5DF72D62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0619BE2" w14:textId="63F5F5BC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6E6289CC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1D1FD2" w:rsidRPr="005B7AFC" w14:paraId="7229532E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0F1D32BF" w14:textId="0F8F12AE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7FE9D9FA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72DDAAF2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1D1FD2" w:rsidRPr="005B7AFC" w14:paraId="1120AC17" w14:textId="77777777" w:rsidTr="000677D6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51204EA1" w14:textId="74880D83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713D10BB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孫家藟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6C8FCD76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</w:tr>
                            <w:tr w:rsidR="001D1FD2" w:rsidRPr="005B7AFC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79B39BAB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喜樂小組</w:t>
                                  </w:r>
                                </w:p>
                              </w:tc>
                            </w:tr>
                            <w:tr w:rsidR="001D1FD2" w:rsidRPr="005B7AFC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1D1FD2" w:rsidRPr="005B7AFC" w:rsidRDefault="001D1FD2" w:rsidP="001D1FD2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7F6C3F72" w:rsidR="001D1FD2" w:rsidRPr="005B7AFC" w:rsidRDefault="001D1FD2" w:rsidP="001D1FD2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曹木針</w:t>
                                  </w:r>
                                </w:p>
                              </w:tc>
                            </w:tr>
                            <w:tr w:rsidR="00B41128" w:rsidRPr="005B7AFC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6186706B" w:rsidR="00B41128" w:rsidRPr="005B7AFC" w:rsidRDefault="00FC7842" w:rsidP="00340ACB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52" w:rightChars="-20" w:right="-48" w:hangingChars="57" w:hanging="12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65D8F"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B41128"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1D1FD2"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1D02DB9F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5B7AF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5B7AF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5B7AFC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5B7AF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5B7AFC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5B7AF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5B7AF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588119C9" w:rsidR="00B41128" w:rsidRPr="005B7AFC" w:rsidRDefault="001D1FD2" w:rsidP="0055598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13" w:left="-31" w:rightChars="99" w:right="238" w:firstLineChars="3" w:firstLine="7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劉炳熹</w:t>
                                  </w:r>
                                </w:p>
                              </w:tc>
                            </w:tr>
                            <w:tr w:rsidR="00D16AEE" w:rsidRPr="005B7AFC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5221F2F0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邱恩琦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0CA79E74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游建烽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28305C35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楊沐恩</w:t>
                                  </w:r>
                                </w:p>
                              </w:tc>
                            </w:tr>
                            <w:tr w:rsidR="00D16AEE" w:rsidRPr="005B7AFC" w14:paraId="1A7BA1CE" w14:textId="77777777" w:rsidTr="00E834BF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542F5814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傅瑋俐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7D9C4C21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張希如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3A1D8B74" w14:textId="760DF1B6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洪婕菡</w:t>
                                  </w:r>
                                </w:p>
                              </w:tc>
                            </w:tr>
                            <w:tr w:rsidR="00D16AEE" w:rsidRPr="005B7AFC" w14:paraId="66FF06DC" w14:textId="77777777" w:rsidTr="00E834BF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5FC8B552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4EC3C8BA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何堅信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0A9A92D1" w14:textId="0FFED5A5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楊沐恩</w:t>
                                  </w:r>
                                </w:p>
                              </w:tc>
                            </w:tr>
                            <w:tr w:rsidR="00D16AEE" w:rsidRPr="005B7AFC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1C3F7FB2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黃真又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203939BF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女聲重唱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067BDFA8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畢契敬拜團</w:t>
                                  </w:r>
                                </w:p>
                              </w:tc>
                            </w:tr>
                            <w:tr w:rsidR="00D16AEE" w:rsidRPr="005B7AFC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756CE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卓絢玲</w:t>
                                  </w:r>
                                </w:p>
                                <w:p w14:paraId="0829BE63" w14:textId="721959CF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郭詩雯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789E201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王銘益 馬茹翎</w:t>
                                  </w:r>
                                </w:p>
                                <w:p w14:paraId="05FF598C" w14:textId="2EE3E30B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王武聰 林月桃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5CBEBD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余曉姍</w:t>
                                  </w:r>
                                </w:p>
                                <w:p w14:paraId="165637B0" w14:textId="6D3D9363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陳信興</w:t>
                                  </w:r>
                                </w:p>
                              </w:tc>
                            </w:tr>
                            <w:tr w:rsidR="00D16AEE" w:rsidRPr="005B7AFC" w14:paraId="63B8BDE8" w14:textId="77777777" w:rsidTr="009030BB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34525932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陳月樺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36406172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王凡雅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9C8575" w14:textId="483948C0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鄭睦瑛</w:t>
                                  </w:r>
                                </w:p>
                              </w:tc>
                            </w:tr>
                            <w:tr w:rsidR="00D16AEE" w:rsidRPr="005B7AFC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6AAF5CB5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2906106A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E34688" w:rsidRPr="005B7AFC" w14:paraId="5F46CA5D" w14:textId="77777777" w:rsidTr="007E6B8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E34688" w:rsidRPr="005B7AFC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E34688" w:rsidRPr="005B7AFC" w:rsidRDefault="00E34688" w:rsidP="00E3468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752E9975" w14:textId="77EEC029" w:rsidR="00E34688" w:rsidRPr="005B7AFC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4D518170" w:rsidR="00E34688" w:rsidRPr="005B7AFC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E34688" w:rsidRPr="005B7AFC" w:rsidRDefault="00E34688" w:rsidP="00E3468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D16AEE" w:rsidRPr="005B7AFC" w14:paraId="16F78B48" w14:textId="77777777" w:rsidTr="000E2515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65435F6C" w14:textId="5D4D11E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陳思祈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64B09297" w14:textId="0603BDD9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陳麗澤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42ABD12E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</w:rPr>
                                    <w:t>陳俊岳</w:t>
                                  </w:r>
                                </w:p>
                              </w:tc>
                            </w:tr>
                            <w:tr w:rsidR="00D16AEE" w:rsidRPr="005B7AFC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23B2B4D3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夫婦1-2家</w:t>
                                  </w:r>
                                </w:p>
                              </w:tc>
                            </w:tr>
                            <w:tr w:rsidR="00D16AEE" w:rsidRPr="005B7AFC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D16AEE" w:rsidRPr="005B7AFC" w:rsidRDefault="00D16AEE" w:rsidP="00D16AE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19CFBE39" w:rsidR="00D16AEE" w:rsidRPr="005B7AFC" w:rsidRDefault="00D16AEE" w:rsidP="00D16AE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趙國光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005768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5B7AFC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23" w:name="_Hlk175390004"/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5B7AFC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5B7AFC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5B7AFC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5B7AF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5B7AFC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5B7AFC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5B7AFC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5B7AF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5B7AF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5B7AF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7064E597" w14:textId="77777777" w:rsidR="00CD0B89" w:rsidRPr="005B7AFC" w:rsidRDefault="00867CC6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駱美月主任、毛惜老師</w:t>
                                  </w:r>
                                </w:p>
                                <w:p w14:paraId="0C5196F9" w14:textId="3EA322E2" w:rsidR="00867CC6" w:rsidRPr="005B7AFC" w:rsidRDefault="00867CC6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李敏萱老師、黃翠芹老師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66142005" w:rsidR="00140CC8" w:rsidRPr="005B7AFC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4F5BCD"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  <w:p w14:paraId="3119744C" w14:textId="75B3BB56" w:rsidR="00CD0B89" w:rsidRPr="005B7AFC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867CC6"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00B495FB" w:rsidR="00CD0B89" w:rsidRPr="005B7AFC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="00D16AEE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65E25" w:rsidRPr="005B7AFC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5B7AF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28911230" w:rsidR="000E66EC" w:rsidRPr="005B7AFC" w:rsidRDefault="00D16AEE" w:rsidP="00A511FD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為以色列人征戰的上主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65D58267" w:rsidR="000E66EC" w:rsidRPr="005B7AFC" w:rsidRDefault="004F5BCD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7DAA227D" w:rsidR="000E66EC" w:rsidRPr="005B7AFC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="00D16AEE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65E25" w:rsidRPr="005B7AFC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5B7AF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78BB67AC" w:rsidR="00560F55" w:rsidRPr="005B7AFC" w:rsidRDefault="00D16AEE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19"/>
                                      <w:szCs w:val="19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18"/>
                                      <w:szCs w:val="18"/>
                                    </w:rPr>
                                    <w:t>約書亞記總複習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3F201AFD" w:rsidR="000E66EC" w:rsidRPr="005B7AFC" w:rsidRDefault="00345DC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4F5BCD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5B7AFC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5B7AF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5B7AF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75C48C55" w:rsidR="000E66EC" w:rsidRPr="005B7AFC" w:rsidRDefault="00D16AEE" w:rsidP="0001520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福音信息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凱倫牧師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3DA8D563" w:rsidR="000E66EC" w:rsidRPr="005B7AFC" w:rsidRDefault="00FA1113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4EB5EE56" w:rsidR="000E66EC" w:rsidRPr="005B7AFC" w:rsidRDefault="00CA2B1B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E7781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A65D8F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 w:rsidR="00D16AEE" w:rsidRPr="005B7AF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bookmarkEnd w:id="23"/>
                          </w:tbl>
                          <w:p w14:paraId="7B233A64" w14:textId="77777777" w:rsidR="001654B9" w:rsidRPr="00005768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005768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4" w:name="_Hlk175390101"/>
                            <w:r w:rsidRPr="00005768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4"/>
                              <w:gridCol w:w="855"/>
                              <w:gridCol w:w="835"/>
                              <w:gridCol w:w="65"/>
                              <w:gridCol w:w="831"/>
                              <w:gridCol w:w="48"/>
                              <w:gridCol w:w="822"/>
                              <w:gridCol w:w="57"/>
                              <w:gridCol w:w="813"/>
                              <w:gridCol w:w="67"/>
                              <w:gridCol w:w="848"/>
                              <w:gridCol w:w="31"/>
                              <w:gridCol w:w="819"/>
                              <w:gridCol w:w="60"/>
                              <w:gridCol w:w="791"/>
                              <w:gridCol w:w="88"/>
                              <w:gridCol w:w="883"/>
                              <w:gridCol w:w="880"/>
                            </w:tblGrid>
                            <w:tr w:rsidR="00765E25" w:rsidRPr="005B7AFC" w14:paraId="4ED4B39D" w14:textId="77777777" w:rsidTr="00A65D8F">
                              <w:trPr>
                                <w:trHeight w:val="50"/>
                              </w:trPr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24"/>
                                <w:p w14:paraId="11FD6B6E" w14:textId="77777777" w:rsidR="00CA6589" w:rsidRPr="005B7AFC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5B7AFC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5B7AF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5B7AF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5B7AF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4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5B7AF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5B7AF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5B7AF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51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5B7AF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5B7AFC" w14:paraId="562AD4F3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5B7AFC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5B7AF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5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5B7AF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5B7AF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71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5B7AF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D16AEE" w:rsidRPr="005B7AFC" w14:paraId="2367534B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251ADC8" w14:textId="4DE9B6E2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11/01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8253A1" w14:textId="6BAA364C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林沐恩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CF1A81" w14:textId="0E72F7EE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陳群鈺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38D0F5" w14:textId="2CFB6C2B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B517DA" w14:textId="51471879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黃丹力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60DFA9" w14:textId="42ABBCA1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張善甯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712B97" w14:textId="5A32E29A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A2077E" w14:textId="0108A468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張博誌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0612C3" w14:textId="2178C1DB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0AA033" w14:textId="2ACA179F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702D9B8" w14:textId="5D5BB2A9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陳怡宜</w:t>
                                  </w:r>
                                </w:p>
                              </w:tc>
                            </w:tr>
                            <w:tr w:rsidR="00D16AEE" w:rsidRPr="005B7AFC" w14:paraId="2320D0B0" w14:textId="77777777" w:rsidTr="00A65D8F">
                              <w:trPr>
                                <w:trHeight w:val="113"/>
                              </w:trPr>
                              <w:tc>
                                <w:tcPr>
                                  <w:tcW w:w="724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EFB588A" w14:textId="71107EB3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11/08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8088BD" w14:textId="55E4176C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林沐恩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0A95FF" w14:textId="18E5BC3D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294196" w14:textId="2A637070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陳錦慧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C5EB31" w14:textId="1FA33471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DC6628" w14:textId="531F8D45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47DE95" w14:textId="7C7B6F12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詹于慧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32A9A3" w14:textId="26611208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林垠庭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A28BD7" w14:textId="74FD868F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DB5E5F" w14:textId="0E1F54A7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陳怡宜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56C01CE1" w14:textId="62FF5452" w:rsidR="00D16AEE" w:rsidRPr="005B7AFC" w:rsidRDefault="00D16AEE" w:rsidP="00D16AE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5B7AF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劉配君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005768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5B7AFC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3BF371" w14:textId="77777777" w:rsidR="001D1FD2" w:rsidRPr="005B7AFC" w:rsidRDefault="001D1FD2" w:rsidP="001D1FD2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11/1</w:t>
                            </w:r>
                          </w:p>
                          <w:p w14:paraId="286A3B14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5B7AF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5B7AFC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5B7AF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1D1FD2" w:rsidRPr="005B7AFC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6CBD45C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藍慧芬</w:t>
                            </w:r>
                          </w:p>
                          <w:p w14:paraId="0DC2928A" w14:textId="749E932D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卓絢玲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0287CEF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林芷伊 陳月冠</w:t>
                            </w:r>
                          </w:p>
                          <w:p w14:paraId="4D7DE2BB" w14:textId="1C4DA150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蕭凱文 張靖霖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8990FCF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楊嘉林</w:t>
                            </w:r>
                          </w:p>
                          <w:p w14:paraId="6EF37C6E" w14:textId="33004F91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蔡宜真</w:t>
                            </w:r>
                          </w:p>
                        </w:tc>
                      </w:tr>
                      <w:tr w:rsidR="001D1FD2" w:rsidRPr="005B7AFC" w14:paraId="13077488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E8AC6B8" w14:textId="4E08B255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張世安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CF63FC8" w14:textId="401D8BAF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蕭博文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1DF9CBAD" w14:textId="23086621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程儀庭 蔡宗翰</w:t>
                            </w:r>
                          </w:p>
                        </w:tc>
                      </w:tr>
                      <w:tr w:rsidR="001D1FD2" w:rsidRPr="005B7AFC" w14:paraId="3F0E3310" w14:textId="77777777" w:rsidTr="00E6011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290999B" w14:textId="5DF72D62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0619BE2" w14:textId="63F5F5BC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6E6289CC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1D1FD2" w:rsidRPr="005B7AFC" w14:paraId="7229532E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0F1D32BF" w14:textId="0F8F12AE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7FE9D9FA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72DDAAF2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1D1FD2" w:rsidRPr="005B7AFC" w14:paraId="1120AC17" w14:textId="77777777" w:rsidTr="000677D6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51204EA1" w14:textId="74880D83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713D10BB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孫家藟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6C8FCD76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</w:tr>
                      <w:tr w:rsidR="001D1FD2" w:rsidRPr="005B7AFC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79B39BAB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喜樂小組</w:t>
                            </w:r>
                          </w:p>
                        </w:tc>
                      </w:tr>
                      <w:tr w:rsidR="001D1FD2" w:rsidRPr="005B7AFC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1D1FD2" w:rsidRPr="005B7AFC" w:rsidRDefault="001D1FD2" w:rsidP="001D1FD2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7F6C3F72" w:rsidR="001D1FD2" w:rsidRPr="005B7AFC" w:rsidRDefault="001D1FD2" w:rsidP="001D1FD2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曹木針</w:t>
                            </w:r>
                          </w:p>
                        </w:tc>
                      </w:tr>
                      <w:tr w:rsidR="00B41128" w:rsidRPr="005B7AFC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6186706B" w:rsidR="00B41128" w:rsidRPr="005B7AFC" w:rsidRDefault="00FC7842" w:rsidP="00340ACB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52" w:rightChars="-20" w:right="-48" w:hangingChars="57" w:hanging="125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A65D8F"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B41128"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1D1FD2"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1D02DB9F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5B7AF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5B7AF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5B7AFC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5B7AF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5B7AFC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5B7AF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5B7AF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588119C9" w:rsidR="00B41128" w:rsidRPr="005B7AFC" w:rsidRDefault="001D1FD2" w:rsidP="0055598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13" w:left="-31" w:rightChars="99" w:right="238" w:firstLineChars="3" w:firstLine="7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劉炳熹</w:t>
                            </w:r>
                          </w:p>
                        </w:tc>
                      </w:tr>
                      <w:tr w:rsidR="00D16AEE" w:rsidRPr="005B7AFC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5221F2F0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邱恩琦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0CA79E74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游建烽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28305C35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楊沐恩</w:t>
                            </w:r>
                          </w:p>
                        </w:tc>
                      </w:tr>
                      <w:tr w:rsidR="00D16AEE" w:rsidRPr="005B7AFC" w14:paraId="1A7BA1CE" w14:textId="77777777" w:rsidTr="00E834BF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542F5814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傅瑋俐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7D9C4C21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張希如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3A1D8B74" w14:textId="760DF1B6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洪婕菡</w:t>
                            </w:r>
                          </w:p>
                        </w:tc>
                      </w:tr>
                      <w:tr w:rsidR="00D16AEE" w:rsidRPr="005B7AFC" w14:paraId="66FF06DC" w14:textId="77777777" w:rsidTr="00E834BF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5FC8B552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4EC3C8BA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何堅信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0A9A92D1" w14:textId="0FFED5A5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楊沐恩</w:t>
                            </w:r>
                          </w:p>
                        </w:tc>
                      </w:tr>
                      <w:tr w:rsidR="00D16AEE" w:rsidRPr="005B7AFC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1C3F7FB2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黃真又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203939BF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女聲重唱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067BDFA8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畢契敬拜團</w:t>
                            </w:r>
                          </w:p>
                        </w:tc>
                      </w:tr>
                      <w:tr w:rsidR="00D16AEE" w:rsidRPr="005B7AFC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756CE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卓絢玲</w:t>
                            </w:r>
                          </w:p>
                          <w:p w14:paraId="0829BE63" w14:textId="721959CF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郭詩雯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789E201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王銘益 馬茹翎</w:t>
                            </w:r>
                          </w:p>
                          <w:p w14:paraId="05FF598C" w14:textId="2EE3E30B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王武聰 林月桃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5CBEBD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余曉姍</w:t>
                            </w:r>
                          </w:p>
                          <w:p w14:paraId="165637B0" w14:textId="6D3D9363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陳信興</w:t>
                            </w:r>
                          </w:p>
                        </w:tc>
                      </w:tr>
                      <w:tr w:rsidR="00D16AEE" w:rsidRPr="005B7AFC" w14:paraId="63B8BDE8" w14:textId="77777777" w:rsidTr="009030BB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34525932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陳月樺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36406172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王凡雅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9C8575" w14:textId="483948C0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鄭睦瑛</w:t>
                            </w:r>
                          </w:p>
                        </w:tc>
                      </w:tr>
                      <w:tr w:rsidR="00D16AEE" w:rsidRPr="005B7AFC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6AAF5CB5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2906106A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E34688" w:rsidRPr="005B7AFC" w14:paraId="5F46CA5D" w14:textId="77777777" w:rsidTr="007E6B8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E34688" w:rsidRPr="005B7AFC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E34688" w:rsidRPr="005B7AFC" w:rsidRDefault="00E34688" w:rsidP="00E3468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752E9975" w14:textId="77EEC029" w:rsidR="00E34688" w:rsidRPr="005B7AFC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4D518170" w:rsidR="00E34688" w:rsidRPr="005B7AFC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E34688" w:rsidRPr="005B7AFC" w:rsidRDefault="00E34688" w:rsidP="00E3468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D16AEE" w:rsidRPr="005B7AFC" w14:paraId="16F78B48" w14:textId="77777777" w:rsidTr="000E2515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65435F6C" w14:textId="5D4D11E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陳思祈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64B09297" w14:textId="0603BDD9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陳麗澤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42ABD12E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</w:rPr>
                              <w:t>陳俊岳</w:t>
                            </w:r>
                          </w:p>
                        </w:tc>
                      </w:tr>
                      <w:tr w:rsidR="00D16AEE" w:rsidRPr="005B7AFC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23B2B4D3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夫婦1-2家</w:t>
                            </w:r>
                          </w:p>
                        </w:tc>
                      </w:tr>
                      <w:tr w:rsidR="00D16AEE" w:rsidRPr="005B7AFC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D16AEE" w:rsidRPr="005B7AFC" w:rsidRDefault="00D16AEE" w:rsidP="00D16AE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19CFBE39" w:rsidR="00D16AEE" w:rsidRPr="005B7AFC" w:rsidRDefault="00D16AEE" w:rsidP="00D16AE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</w:rPr>
                              <w:t>趙國光</w:t>
                            </w:r>
                          </w:p>
                        </w:tc>
                      </w:tr>
                    </w:tbl>
                    <w:p w14:paraId="7A64DB4F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005768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5B7AFC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5" w:name="_Hlk175390004"/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5B7AFC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5B7AFC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5B7AFC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5B7AF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5B7AFC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5B7AFC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5B7AFC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5B7AF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5B7AF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5B7AF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7064E597" w14:textId="77777777" w:rsidR="00CD0B89" w:rsidRPr="005B7AFC" w:rsidRDefault="00867CC6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駱美月主任、毛惜老師</w:t>
                            </w:r>
                          </w:p>
                          <w:p w14:paraId="0C5196F9" w14:textId="3EA322E2" w:rsidR="00867CC6" w:rsidRPr="005B7AFC" w:rsidRDefault="00867CC6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李敏萱老師、黃翠芹老師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66142005" w:rsidR="00140CC8" w:rsidRPr="005B7AFC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4F5BCD"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119744C" w14:textId="75B3BB56" w:rsidR="00CD0B89" w:rsidRPr="005B7AFC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867CC6"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00B495FB" w:rsidR="00CD0B89" w:rsidRPr="005B7AFC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</w:t>
                            </w:r>
                            <w:r w:rsidR="00D16AEE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765E25" w:rsidRPr="005B7AFC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5B7AF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28911230" w:rsidR="000E66EC" w:rsidRPr="005B7AFC" w:rsidRDefault="00D16AEE" w:rsidP="00A511FD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為以色列人征戰的上主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65D58267" w:rsidR="000E66EC" w:rsidRPr="005B7AFC" w:rsidRDefault="004F5BCD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7DAA227D" w:rsidR="000E66EC" w:rsidRPr="005B7AFC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</w:t>
                            </w:r>
                            <w:r w:rsidR="00D16AEE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765E25" w:rsidRPr="005B7AFC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5B7AF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5B7AF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5B7AF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78BB67AC" w:rsidR="00560F55" w:rsidRPr="005B7AFC" w:rsidRDefault="00D16AEE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19"/>
                                <w:szCs w:val="19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18"/>
                                <w:szCs w:val="18"/>
                              </w:rPr>
                              <w:t>約書亞記總複習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3F201AFD" w:rsidR="000E66EC" w:rsidRPr="005B7AFC" w:rsidRDefault="00345DC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4F5BCD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5B7AFC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5B7AF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5B7AF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5B7AF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75C48C55" w:rsidR="000E66EC" w:rsidRPr="005B7AFC" w:rsidRDefault="00D16AEE" w:rsidP="0001520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福音信息</w:t>
                            </w: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/</w:t>
                            </w: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凱倫牧師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3DA8D563" w:rsidR="000E66EC" w:rsidRPr="005B7AFC" w:rsidRDefault="00FA1113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4EB5EE56" w:rsidR="000E66EC" w:rsidRPr="005B7AFC" w:rsidRDefault="00CA2B1B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CE7781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A65D8F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</w:t>
                            </w:r>
                            <w:r w:rsidR="00D16AEE" w:rsidRPr="005B7AF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bookmarkEnd w:id="25"/>
                    </w:tbl>
                    <w:p w14:paraId="7B233A64" w14:textId="77777777" w:rsidR="001654B9" w:rsidRPr="00005768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005768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26" w:name="_Hlk175390101"/>
                      <w:r w:rsidRPr="00005768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4"/>
                        <w:gridCol w:w="855"/>
                        <w:gridCol w:w="835"/>
                        <w:gridCol w:w="65"/>
                        <w:gridCol w:w="831"/>
                        <w:gridCol w:w="48"/>
                        <w:gridCol w:w="822"/>
                        <w:gridCol w:w="57"/>
                        <w:gridCol w:w="813"/>
                        <w:gridCol w:w="67"/>
                        <w:gridCol w:w="848"/>
                        <w:gridCol w:w="31"/>
                        <w:gridCol w:w="819"/>
                        <w:gridCol w:w="60"/>
                        <w:gridCol w:w="791"/>
                        <w:gridCol w:w="88"/>
                        <w:gridCol w:w="883"/>
                        <w:gridCol w:w="880"/>
                      </w:tblGrid>
                      <w:tr w:rsidR="00765E25" w:rsidRPr="005B7AFC" w14:paraId="4ED4B39D" w14:textId="77777777" w:rsidTr="00A65D8F">
                        <w:trPr>
                          <w:trHeight w:val="50"/>
                        </w:trPr>
                        <w:tc>
                          <w:tcPr>
                            <w:tcW w:w="72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26"/>
                          <w:p w14:paraId="11FD6B6E" w14:textId="77777777" w:rsidR="00CA6589" w:rsidRPr="005B7AFC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5B7AFC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5B7AF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35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5B7AF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5B7AF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4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5B7AF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5B7AF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5B7AF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51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5B7AF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5B7AFC" w14:paraId="562AD4F3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5B7AFC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5B7AF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35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5B7AF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5B7AF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71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5B7AF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D16AEE" w:rsidRPr="005B7AFC" w14:paraId="2367534B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251ADC8" w14:textId="4DE9B6E2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11/01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38253A1" w14:textId="6BAA364C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林沐恩</w:t>
                            </w:r>
                          </w:p>
                        </w:tc>
                        <w:tc>
                          <w:tcPr>
                            <w:tcW w:w="900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CF1A81" w14:textId="0E72F7EE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陳群鈺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38D0F5" w14:textId="2CFB6C2B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B517DA" w14:textId="51471879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黃丹力</w:t>
                            </w: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60DFA9" w14:textId="42ABBCA1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張善甯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712B97" w14:textId="5A32E29A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A2077E" w14:textId="0108A468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張博誌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0612C3" w14:textId="2178C1DB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0AA033" w14:textId="2ACA179F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702D9B8" w14:textId="5D5BB2A9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陳怡宜</w:t>
                            </w:r>
                          </w:p>
                        </w:tc>
                      </w:tr>
                      <w:tr w:rsidR="00D16AEE" w:rsidRPr="005B7AFC" w14:paraId="2320D0B0" w14:textId="77777777" w:rsidTr="00A65D8F">
                        <w:trPr>
                          <w:trHeight w:val="113"/>
                        </w:trPr>
                        <w:tc>
                          <w:tcPr>
                            <w:tcW w:w="724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EFB588A" w14:textId="71107EB3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11/08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8088BD" w14:textId="55E4176C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林沐恩</w:t>
                            </w:r>
                          </w:p>
                        </w:tc>
                        <w:tc>
                          <w:tcPr>
                            <w:tcW w:w="900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0A95FF" w14:textId="18E5BC3D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294196" w14:textId="2A637070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陳錦慧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C5EB31" w14:textId="1FA33471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80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DC6628" w14:textId="531F8D45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47DE95" w14:textId="7C7B6F12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詹于慧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32A9A3" w14:textId="26611208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林垠庭</w:t>
                            </w:r>
                          </w:p>
                        </w:tc>
                        <w:tc>
                          <w:tcPr>
                            <w:tcW w:w="87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A28BD7" w14:textId="74FD868F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883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DB5E5F" w14:textId="0E1F54A7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陳怡宜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14:paraId="56C01CE1" w14:textId="62FF5452" w:rsidR="00D16AEE" w:rsidRPr="005B7AFC" w:rsidRDefault="00D16AEE" w:rsidP="00D16AE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5B7AF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劉配君</w:t>
                            </w:r>
                          </w:p>
                        </w:tc>
                      </w:tr>
                    </w:tbl>
                    <w:p w14:paraId="354B6BF1" w14:textId="77777777" w:rsidR="001654B9" w:rsidRPr="00005768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5B7AFC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1B259367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5B7AFC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5B7AFC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5B7AFC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5B7AF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5B7AFC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5B7AFC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5B7AFC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5B7AF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5B7AFC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5B7AFC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5B7AFC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54790384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00</w:t>
                            </w:r>
                            <w:r w:rsidR="00345DCE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="003F49E7"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 w:rsidRPr="00345DCE">
                                    <w:rPr>
                                      <w:rFonts w:eastAsia="標楷體"/>
                                      <w:sz w:val="22"/>
                                      <w:szCs w:val="22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54790384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00</w:t>
                      </w:r>
                      <w:r w:rsidR="00345DCE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h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="003F49E7"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t</w:t>
                            </w:r>
                            <w:r w:rsidRPr="00345DCE">
                              <w:rPr>
                                <w:rFonts w:eastAsia="標楷體"/>
                                <w:sz w:val="22"/>
                                <w:szCs w:val="22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5B7AFC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5B7AFC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5B7AF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5B7AF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5B7AF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5B7AFC" w:rsidRDefault="007B2F69"/>
    <w:p w14:paraId="3FA1F4A2" w14:textId="77777777" w:rsidR="00B87CB3" w:rsidRPr="005B7AFC" w:rsidRDefault="00B87CB3">
      <w:pPr>
        <w:sectPr w:rsidR="00B87CB3" w:rsidRPr="005B7AFC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5B7AFC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47B264B6" w:rsidR="004C1E7D" w:rsidRPr="005B7AFC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CA720E6" w14:textId="77777777" w:rsidR="00DD3793" w:rsidRPr="00D52A4B" w:rsidRDefault="00DD3793" w:rsidP="00DD3793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D52A4B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65088" behindDoc="0" locked="0" layoutInCell="1" allowOverlap="1" wp14:anchorId="1416C0C9" wp14:editId="47EE96EA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2A4B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7207C2E" wp14:editId="2448BD24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11369023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DD3793" w:rsidRPr="005871D6" w14:paraId="2AC04CF1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1E332287" w14:textId="77777777" w:rsidR="00DD3793" w:rsidRPr="005871D6" w:rsidRDefault="00DD3793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D52A4B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D52A4B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2E54805C" w14:textId="77777777" w:rsidR="00DD3793" w:rsidRPr="005871D6" w:rsidRDefault="00DD3793" w:rsidP="00DD3793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7ACD15D8" w14:textId="77777777" w:rsidR="00DD3793" w:rsidRPr="005871D6" w:rsidRDefault="00DD3793" w:rsidP="00DD3793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07C2E" id="Text Box 3" o:spid="_x0000_s1037" type="#_x0000_t202" style="position:absolute;left:0;text-align:left;margin-left:6.7pt;margin-top:-12.2pt;width:417.65pt;height:63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DD3793" w:rsidRPr="005871D6" w14:paraId="2AC04CF1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1E332287" w14:textId="77777777" w:rsidR="00DD3793" w:rsidRPr="005871D6" w:rsidRDefault="00DD3793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D52A4B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D52A4B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2E54805C" w14:textId="77777777" w:rsidR="00DD3793" w:rsidRPr="005871D6" w:rsidRDefault="00DD3793" w:rsidP="00DD3793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7ACD15D8" w14:textId="77777777" w:rsidR="00DD3793" w:rsidRPr="005871D6" w:rsidRDefault="00DD3793" w:rsidP="00DD3793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52A4B">
        <w:rPr>
          <w:rFonts w:ascii="標楷體" w:eastAsia="標楷體" w:hAnsi="標楷體" w:hint="eastAsia"/>
          <w:sz w:val="26"/>
          <w:szCs w:val="26"/>
        </w:rPr>
        <w:t>33</w:t>
      </w:r>
    </w:p>
    <w:p w14:paraId="72A5E866" w14:textId="77777777" w:rsidR="00DD3793" w:rsidRPr="00D52A4B" w:rsidRDefault="00DD3793" w:rsidP="00DD3793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61D190E1" w14:textId="77777777" w:rsidR="00DD3793" w:rsidRPr="00D52A4B" w:rsidRDefault="00DD3793" w:rsidP="00DD3793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3FB00372" w14:textId="77777777" w:rsidR="00DD3793" w:rsidRPr="00D52A4B" w:rsidRDefault="00DD3793" w:rsidP="00DD3793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D52A4B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58CCC0C" wp14:editId="557CA427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AEA920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 w:firstLineChars="661" w:firstLine="2115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D52A4B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加倍感動我</w:t>
                            </w:r>
                          </w:p>
                          <w:p w14:paraId="659B0F7B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林凱倫牧師</w:t>
                            </w:r>
                          </w:p>
                          <w:p w14:paraId="08ADE03E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18055FC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36F6584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3961892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0398BE8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AB90838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77D0403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20FE5B9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6EC9CCA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E4795CC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B4A9796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7A64595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0C85B25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15D5124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3FE9C7C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9C602AF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C61D1E9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FBEA56B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FDCE88B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8D1DAD6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5C52261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6C4A686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13540DE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306447E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27E3FF5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0687DF5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3B505D4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2AD9087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78E3DEB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6EA4707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64B39C2D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597B52DF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6B271DC2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56AD9921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5CD8785A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778E0E13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1FBEF8FF" w14:textId="77777777" w:rsidR="00DD3793" w:rsidRPr="00D52A4B" w:rsidRDefault="00DD3793" w:rsidP="00DD3793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7C631F7B" w14:textId="77777777" w:rsidR="00DD3793" w:rsidRPr="00D52A4B" w:rsidRDefault="00DD3793" w:rsidP="00DD3793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D52A4B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CCC0C" id="文字方塊 7" o:spid="_x0000_s1038" type="#_x0000_t202" style="position:absolute;margin-left:102.3pt;margin-top:7.65pt;width:367.45pt;height:49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36AEA920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 w:firstLineChars="661" w:firstLine="2115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D52A4B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加倍感動我</w:t>
                      </w:r>
                    </w:p>
                    <w:p w14:paraId="659B0F7B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林凱倫牧師</w:t>
                      </w:r>
                    </w:p>
                    <w:p w14:paraId="08ADE03E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18055FC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36F6584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3961892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0398BE8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AB90838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77D0403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20FE5B9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6EC9CCA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E4795CC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B4A9796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7A64595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0C85B25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15D5124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3FE9C7C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9C602AF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C61D1E9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FBEA56B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FDCE88B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8D1DAD6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5C52261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6C4A686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13540DE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306447E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27E3FF5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0687DF5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3B505D4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2AD9087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78E3DEB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6EA4707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64B39C2D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597B52DF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6B271DC2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56AD9921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5CD8785A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778E0E13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1FBEF8FF" w14:textId="77777777" w:rsidR="00DD3793" w:rsidRPr="00D52A4B" w:rsidRDefault="00DD3793" w:rsidP="00DD3793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7C631F7B" w14:textId="77777777" w:rsidR="00DD3793" w:rsidRPr="00D52A4B" w:rsidRDefault="00DD3793" w:rsidP="00DD3793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D52A4B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5E8101FB" w14:textId="77777777" w:rsidR="00DD3793" w:rsidRPr="00D52A4B" w:rsidRDefault="00DD3793" w:rsidP="00DD3793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1635E4A9" w14:textId="77777777" w:rsidR="00DD3793" w:rsidRPr="00D52A4B" w:rsidRDefault="00DD3793" w:rsidP="00DD3793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2C91DF25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32A474F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D52A4B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9B2440F" wp14:editId="36E9CFC3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95C3F0" w14:textId="77777777" w:rsidR="00DD3793" w:rsidRPr="00D52A4B" w:rsidRDefault="00DD3793" w:rsidP="00DD3793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52A4B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D52A4B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2026/10/25        </w:t>
                            </w:r>
                            <w:r w:rsidRPr="00D52A4B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Pr="00D52A4B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D52A4B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列王紀下</w:t>
                            </w:r>
                            <w:r w:rsidRPr="00D52A4B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2:1-15</w:t>
                            </w:r>
                          </w:p>
                          <w:p w14:paraId="448A7D65" w14:textId="77777777" w:rsidR="00DD3793" w:rsidRPr="00D52A4B" w:rsidRDefault="00DD3793" w:rsidP="00DD3793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D52A4B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D52A4B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D52A4B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  <w:r w:rsidRPr="00D52A4B">
                              <w:rPr>
                                <w:rFonts w:eastAsia="標楷體" w:hint="eastAsia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0FF966CF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  <w:r w:rsidRPr="00D52A4B"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 xml:space="preserve">前言 </w:t>
                            </w:r>
                          </w:p>
                          <w:p w14:paraId="6DE9C1E1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</w:p>
                          <w:p w14:paraId="3BBFB4CC" w14:textId="77777777" w:rsidR="00DD3793" w:rsidRPr="00D52A4B" w:rsidRDefault="00DD3793">
                            <w:pPr>
                              <w:numPr>
                                <w:ilvl w:val="0"/>
                                <w:numId w:val="12"/>
                              </w:num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  <w:r w:rsidRPr="00D52A4B">
                              <w:rPr>
                                <w:rFonts w:ascii="文鼎特毛楷" w:eastAsia="文鼎特毛楷" w:cs="文鼎特毛楷" w:hint="eastAsia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>一、</w:t>
                            </w:r>
                            <w:r w:rsidRPr="00D52A4B"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 xml:space="preserve">盡頭還是起頭:教會的服事生生不息 </w:t>
                            </w:r>
                          </w:p>
                          <w:p w14:paraId="4487CADA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</w:p>
                          <w:p w14:paraId="287DF7BF" w14:textId="77777777" w:rsidR="00DD3793" w:rsidRPr="00D52A4B" w:rsidRDefault="00DD3793">
                            <w:pPr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  <w:r w:rsidRPr="00D52A4B">
                              <w:rPr>
                                <w:rFonts w:ascii="文鼎特毛楷" w:eastAsia="文鼎特毛楷" w:cs="文鼎特毛楷" w:hint="eastAsia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>二、</w:t>
                            </w:r>
                            <w:r w:rsidRPr="00D52A4B"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 xml:space="preserve">噓!不要作聲:最棒的時刻就是見證神 </w:t>
                            </w:r>
                          </w:p>
                          <w:p w14:paraId="0396191B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</w:p>
                          <w:p w14:paraId="304DD58F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Chars="236" w:left="1232" w:hangingChars="208" w:hanging="666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  <w:r w:rsidRPr="00D52A4B">
                              <w:rPr>
                                <w:rFonts w:ascii="文鼎特毛楷" w:eastAsia="文鼎特毛楷" w:cs="文鼎特毛楷" w:hint="eastAsia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>三、</w:t>
                            </w:r>
                            <w:r w:rsidRPr="00D52A4B"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 xml:space="preserve">請你給我加倍的感動：一份來自真實見證，一份來自親愛的師傅 </w:t>
                            </w:r>
                          </w:p>
                          <w:p w14:paraId="3506A3FE" w14:textId="77777777" w:rsidR="00DD3793" w:rsidRPr="00D52A4B" w:rsidRDefault="00DD3793">
                            <w:pPr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</w:pPr>
                          </w:p>
                          <w:p w14:paraId="5ACE2755" w14:textId="77777777" w:rsidR="00DD3793" w:rsidRPr="00D52A4B" w:rsidRDefault="00DD3793" w:rsidP="00DD3793">
                            <w:pPr>
                              <w:autoSpaceDE w:val="0"/>
                              <w:autoSpaceDN w:val="0"/>
                              <w:adjustRightInd w:val="0"/>
                              <w:ind w:leftChars="200" w:left="480"/>
                              <w:rPr>
                                <w:rFonts w:ascii="標楷體" w:eastAsia="標楷體" w:hAnsi="標楷體" w:cstheme="majorBidi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D52A4B">
                              <w:rPr>
                                <w:rFonts w:ascii="文鼎特毛楷" w:eastAsia="文鼎特毛楷" w:cs="文鼎特毛楷"/>
                                <w:kern w:val="0"/>
                                <w:sz w:val="32"/>
                                <w:szCs w:val="32"/>
                                <w:lang w:bidi="he-IL"/>
                              </w:rPr>
                              <w:t>結論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2440F" id="Text Box 3850" o:spid="_x0000_s1039" type="#_x0000_t202" style="position:absolute;left:0;text-align:left;margin-left:6.9pt;margin-top:6.05pt;width:463.4pt;height:571.4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1895C3F0" w14:textId="77777777" w:rsidR="00DD3793" w:rsidRPr="00D52A4B" w:rsidRDefault="00DD3793" w:rsidP="00DD3793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D52A4B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D52A4B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2026/10/25        </w:t>
                      </w:r>
                      <w:r w:rsidRPr="00D52A4B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             </w:t>
                      </w:r>
                      <w:r w:rsidRPr="00D52A4B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D52A4B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列王紀下</w:t>
                      </w:r>
                      <w:r w:rsidRPr="00D52A4B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2:1-15</w:t>
                      </w:r>
                    </w:p>
                    <w:p w14:paraId="448A7D65" w14:textId="77777777" w:rsidR="00DD3793" w:rsidRPr="00D52A4B" w:rsidRDefault="00DD3793" w:rsidP="00DD3793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D52A4B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D52A4B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D52A4B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  <w:r w:rsidRPr="00D52A4B">
                        <w:rPr>
                          <w:rFonts w:eastAsia="標楷體" w:hint="eastAsia"/>
                          <w:b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0FF966CF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  <w:r w:rsidRPr="00D52A4B"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  <w:t xml:space="preserve">前言 </w:t>
                      </w:r>
                    </w:p>
                    <w:p w14:paraId="6DE9C1E1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</w:p>
                    <w:p w14:paraId="3BBFB4CC" w14:textId="77777777" w:rsidR="00DD3793" w:rsidRPr="00D52A4B" w:rsidRDefault="00DD3793">
                      <w:pPr>
                        <w:numPr>
                          <w:ilvl w:val="0"/>
                          <w:numId w:val="12"/>
                        </w:num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  <w:r w:rsidRPr="00D52A4B">
                        <w:rPr>
                          <w:rFonts w:ascii="文鼎特毛楷" w:eastAsia="文鼎特毛楷" w:cs="文鼎特毛楷" w:hint="eastAsia"/>
                          <w:kern w:val="0"/>
                          <w:sz w:val="32"/>
                          <w:szCs w:val="32"/>
                          <w:lang w:bidi="he-IL"/>
                        </w:rPr>
                        <w:t>一、</w:t>
                      </w:r>
                      <w:r w:rsidRPr="00D52A4B"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  <w:t xml:space="preserve">盡頭還是起頭:教會的服事生生不息 </w:t>
                      </w:r>
                    </w:p>
                    <w:p w14:paraId="4487CADA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</w:p>
                    <w:p w14:paraId="287DF7BF" w14:textId="77777777" w:rsidR="00DD3793" w:rsidRPr="00D52A4B" w:rsidRDefault="00DD3793">
                      <w:pPr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  <w:r w:rsidRPr="00D52A4B">
                        <w:rPr>
                          <w:rFonts w:ascii="文鼎特毛楷" w:eastAsia="文鼎特毛楷" w:cs="文鼎特毛楷" w:hint="eastAsia"/>
                          <w:kern w:val="0"/>
                          <w:sz w:val="32"/>
                          <w:szCs w:val="32"/>
                          <w:lang w:bidi="he-IL"/>
                        </w:rPr>
                        <w:t>二、</w:t>
                      </w:r>
                      <w:r w:rsidRPr="00D52A4B"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  <w:t xml:space="preserve">噓!不要作聲:最棒的時刻就是見證神 </w:t>
                      </w:r>
                    </w:p>
                    <w:p w14:paraId="0396191B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</w:p>
                    <w:p w14:paraId="304DD58F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Chars="236" w:left="1232" w:hangingChars="208" w:hanging="666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  <w:r w:rsidRPr="00D52A4B">
                        <w:rPr>
                          <w:rFonts w:ascii="文鼎特毛楷" w:eastAsia="文鼎特毛楷" w:cs="文鼎特毛楷" w:hint="eastAsia"/>
                          <w:kern w:val="0"/>
                          <w:sz w:val="32"/>
                          <w:szCs w:val="32"/>
                          <w:lang w:bidi="he-IL"/>
                        </w:rPr>
                        <w:t>三、</w:t>
                      </w:r>
                      <w:r w:rsidRPr="00D52A4B"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  <w:t xml:space="preserve">請你給我加倍的感動：一份來自真實見證，一份來自親愛的師傅 </w:t>
                      </w:r>
                    </w:p>
                    <w:p w14:paraId="3506A3FE" w14:textId="77777777" w:rsidR="00DD3793" w:rsidRPr="00D52A4B" w:rsidRDefault="00DD3793">
                      <w:pPr>
                        <w:numPr>
                          <w:ilvl w:val="0"/>
                          <w:numId w:val="14"/>
                        </w:num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</w:pPr>
                    </w:p>
                    <w:p w14:paraId="5ACE2755" w14:textId="77777777" w:rsidR="00DD3793" w:rsidRPr="00D52A4B" w:rsidRDefault="00DD3793" w:rsidP="00DD3793">
                      <w:pPr>
                        <w:autoSpaceDE w:val="0"/>
                        <w:autoSpaceDN w:val="0"/>
                        <w:adjustRightInd w:val="0"/>
                        <w:ind w:leftChars="200" w:left="480"/>
                        <w:rPr>
                          <w:rFonts w:ascii="標楷體" w:eastAsia="標楷體" w:hAnsi="標楷體" w:cstheme="majorBidi"/>
                          <w:sz w:val="30"/>
                          <w:szCs w:val="30"/>
                          <w14:ligatures w14:val="standardContextual"/>
                        </w:rPr>
                      </w:pPr>
                      <w:r w:rsidRPr="00D52A4B">
                        <w:rPr>
                          <w:rFonts w:ascii="文鼎特毛楷" w:eastAsia="文鼎特毛楷" w:cs="文鼎特毛楷"/>
                          <w:kern w:val="0"/>
                          <w:sz w:val="32"/>
                          <w:szCs w:val="32"/>
                          <w:lang w:bidi="he-IL"/>
                        </w:rPr>
                        <w:t>結論</w:t>
                      </w:r>
                    </w:p>
                  </w:txbxContent>
                </v:textbox>
              </v:shape>
            </w:pict>
          </mc:Fallback>
        </mc:AlternateContent>
      </w:r>
    </w:p>
    <w:p w14:paraId="37FE9CBB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DCF95AA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FAD6B87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B0312E8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FF9013B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EB1220D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C7442F6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339A31F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533A83D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9CA0D0A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7633385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3BC249A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3D4CCA9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5BC4961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3581436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50C2CC3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F1E2A2D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344EB91" w14:textId="77777777" w:rsidR="00DD3793" w:rsidRPr="00D52A4B" w:rsidRDefault="00DD3793" w:rsidP="00DD3793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60E172E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59C2324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1FCF757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0A9A796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78EFD4F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398950B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F9A9C91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9752ACA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D52A4B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2D43D49" wp14:editId="6340045E">
                <wp:simplePos x="0" y="0"/>
                <wp:positionH relativeFrom="column">
                  <wp:posOffset>1506359</wp:posOffset>
                </wp:positionH>
                <wp:positionV relativeFrom="paragraph">
                  <wp:posOffset>-97652</wp:posOffset>
                </wp:positionV>
                <wp:extent cx="1217074" cy="673100"/>
                <wp:effectExtent l="0" t="0" r="21590" b="12700"/>
                <wp:wrapNone/>
                <wp:docPr id="9195406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074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64A91" w14:textId="77777777" w:rsidR="00DD3793" w:rsidRPr="00D52A4B" w:rsidRDefault="00DD3793" w:rsidP="00DD3793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52A4B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5EB789FF" w14:textId="77777777" w:rsidR="00DD3793" w:rsidRPr="00D52A4B" w:rsidRDefault="00DD3793" w:rsidP="00DD3793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D52A4B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D52A4B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D52A4B">
                              <w:rPr>
                                <w:rFonts w:ascii="標楷體" w:eastAsia="標楷體" w:hAnsi="標楷體" w:hint="eastAsia"/>
                              </w:rPr>
                              <w:t>26年11</w:t>
                            </w:r>
                            <w:r w:rsidRPr="00D52A4B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月1日</w:t>
                            </w:r>
                          </w:p>
                          <w:p w14:paraId="4235D600" w14:textId="77777777" w:rsidR="00DD3793" w:rsidRPr="00D52A4B" w:rsidRDefault="00DD3793" w:rsidP="00DD3793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D52A4B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D52A4B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43D49" id="Text Box 5" o:spid="_x0000_s1040" type="#_x0000_t202" style="position:absolute;left:0;text-align:left;margin-left:118.6pt;margin-top:-7.7pt;width:95.85pt;height:5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" strokeweight="1.5pt">
                <v:stroke linestyle="thinThin"/>
                <v:textbox>
                  <w:txbxContent>
                    <w:p w14:paraId="56964A91" w14:textId="77777777" w:rsidR="00DD3793" w:rsidRPr="00D52A4B" w:rsidRDefault="00DD3793" w:rsidP="00DD3793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52A4B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5EB789FF" w14:textId="77777777" w:rsidR="00DD3793" w:rsidRPr="00D52A4B" w:rsidRDefault="00DD3793" w:rsidP="00DD3793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D52A4B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D52A4B">
                        <w:rPr>
                          <w:rFonts w:ascii="標楷體" w:eastAsia="標楷體" w:hAnsi="標楷體"/>
                        </w:rPr>
                        <w:t>0</w:t>
                      </w:r>
                      <w:r w:rsidRPr="00D52A4B">
                        <w:rPr>
                          <w:rFonts w:ascii="標楷體" w:eastAsia="標楷體" w:hAnsi="標楷體" w:hint="eastAsia"/>
                        </w:rPr>
                        <w:t>26年11</w:t>
                      </w:r>
                      <w:r w:rsidRPr="00D52A4B">
                        <w:rPr>
                          <w:rFonts w:ascii="標楷體" w:eastAsia="標楷體" w:hAnsi="標楷體" w:hint="eastAsia"/>
                          <w:spacing w:val="-26"/>
                        </w:rPr>
                        <w:t>月1日</w:t>
                      </w:r>
                    </w:p>
                    <w:p w14:paraId="4235D600" w14:textId="77777777" w:rsidR="00DD3793" w:rsidRPr="00D52A4B" w:rsidRDefault="00DD3793" w:rsidP="00DD3793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D52A4B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D52A4B">
                        <w:rPr>
                          <w:rFonts w:ascii="標楷體" w:eastAsia="標楷體" w:hAnsi="標楷體" w:hint="eastAsia"/>
                          <w:spacing w:val="2"/>
                        </w:rPr>
                        <w:t>237</w:t>
                      </w:r>
                    </w:p>
                  </w:txbxContent>
                </v:textbox>
              </v:shape>
            </w:pict>
          </mc:Fallback>
        </mc:AlternateContent>
      </w:r>
    </w:p>
    <w:p w14:paraId="6EF73F20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E3DB439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4037C374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651FD54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2703E3C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710388C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45627E8" w14:textId="77777777" w:rsidR="00DD3793" w:rsidRPr="00D52A4B" w:rsidRDefault="00DD3793" w:rsidP="00DD3793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845BFFA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6E2CBB6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5ADE28D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0AD92879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7F256FD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700081E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1744496F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1C1D555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421E595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3717ED0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441ACACD" w14:textId="77777777" w:rsidR="00DD3793" w:rsidRPr="00D52A4B" w:rsidRDefault="00DD3793" w:rsidP="00DD3793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2E30120" w14:textId="77777777" w:rsidR="00DD3793" w:rsidRPr="00D52A4B" w:rsidRDefault="00DD3793" w:rsidP="00DD3793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DD3793" w:rsidRPr="00D52A4B" w:rsidSect="00DD3793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69AEFC9E" w14:textId="77777777" w:rsidR="00DD3793" w:rsidRPr="00D52A4B" w:rsidRDefault="00DD3793" w:rsidP="00DD3793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791E2AFD" w14:textId="77777777" w:rsidR="00DD3793" w:rsidRPr="00D52A4B" w:rsidRDefault="00DD3793" w:rsidP="00DD3793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156413D7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主啊，我們謝謝祢，經歷昨天跟前天颱風天，今天可以在這裡安然聚集，真是祢的恩典與保守在我們當中。我們在這裡獻上極大的感謝，因為祢的靈要在我們當中，不只是留在我們身上，更是在我們彼此之間。</w:t>
      </w:r>
    </w:p>
    <w:p w14:paraId="3B59D02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除此之外，上帝祢差遣我們，不只是讓我們與祢相遇，更是與更多祢所愛的人相遇。求祢幫助我們透過聖經的話語，更多地看見祢要對我們說的話。求祢的靈與我們同在，禱告奉主耶穌的名祈求，阿們。</w:t>
      </w:r>
    </w:p>
    <w:p w14:paraId="7F9473F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D30A85C" w14:textId="77777777" w:rsidR="00DD3793" w:rsidRPr="00D52A4B" w:rsidRDefault="00DD3793" w:rsidP="00DD3793">
      <w:pPr>
        <w:autoSpaceDE w:val="0"/>
        <w:autoSpaceDN w:val="0"/>
        <w:adjustRightInd w:val="0"/>
        <w:spacing w:line="0" w:lineRule="atLeast"/>
        <w:ind w:left="656" w:hangingChars="205" w:hanging="656"/>
        <w:rPr>
          <w:rFonts w:ascii="文鼎特毛楷" w:eastAsia="文鼎特毛楷" w:cs="文鼎特毛楷"/>
          <w:kern w:val="0"/>
          <w:sz w:val="32"/>
          <w:szCs w:val="32"/>
          <w:lang w:bidi="he-IL"/>
        </w:rPr>
      </w:pPr>
      <w:r w:rsidRPr="00D52A4B">
        <w:rPr>
          <w:rFonts w:ascii="文鼎特毛楷" w:eastAsia="文鼎特毛楷" w:cs="文鼎特毛楷" w:hint="eastAsia"/>
          <w:kern w:val="0"/>
          <w:sz w:val="32"/>
          <w:szCs w:val="32"/>
          <w:lang w:bidi="he-IL"/>
        </w:rPr>
        <w:t>一、盡頭還是起頭：教會的服事生生不息</w:t>
      </w:r>
    </w:p>
    <w:p w14:paraId="4EB7BA19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各位弟兄姊妹平安。剛剛的敬拜以及剛剛的見證中，讓我深受感動。</w:t>
      </w:r>
    </w:p>
    <w:p w14:paraId="796B217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稍微有一點年紀的長老教會弟兄姊妹，常常聽見：「我是某某人的主日學老師」，這代表一個歷史的傳承，也代表我們經過許多美好的歲月，看著下一代長成，未來他們也會成為某某人的主日學老師。</w:t>
      </w:r>
    </w:p>
    <w:p w14:paraId="1DF041B4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當我們在看見這麼美好的這個畫面的時候，我覺得上帝真的很愛和平教會，讓這麼多不同的世代的人可以在這裡相遇，成為彼此的祝福，也讓我們的年輕人可以一直被好好的照顧、好好的培育，甚至走到世界，成為這世界的光跟鹽。我想這是上帝美好的引領。</w:t>
      </w:r>
    </w:p>
    <w:p w14:paraId="25155DF3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在前段時間選這段經文的時候，這段經文有一個很特別的部分，就是旋風。結果選完之後，颱風就來了。</w:t>
      </w:r>
    </w:p>
    <w:p w14:paraId="3FC1F8A9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有趣的是，風的力量很大，尤其是臺灣在這個環境，我們對颱風一點都不陌生。像這次颱風，教會七樓的窗戶就被吹破了，幸好現場沒有人，辦公室團隊也很快地在昨天晚上把它處理好了，感謝神的保守。</w:t>
      </w:r>
    </w:p>
    <w:p w14:paraId="0F6D4CE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這個旋風那麼厲害，尤其是龍捲風，不知道大家有沒有看過美國的龍捲風紀錄片或是追風的電影，真的是一個非常恐怖的狀態。所以能想像嗎？一個人被捲到旋風裡，然後沒事，這真的是一個神蹟奇事。</w:t>
      </w:r>
    </w:p>
    <w:p w14:paraId="6F2B1346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28F65D4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32426A88" w14:textId="77777777" w:rsidR="00DD3793" w:rsidRPr="00D52A4B" w:rsidRDefault="00DD3793" w:rsidP="00DD3793">
      <w:pPr>
        <w:autoSpaceDE w:val="0"/>
        <w:autoSpaceDN w:val="0"/>
        <w:adjustRightInd w:val="0"/>
        <w:spacing w:line="0" w:lineRule="atLeast"/>
        <w:ind w:left="656" w:hangingChars="205" w:hanging="656"/>
        <w:rPr>
          <w:rFonts w:ascii="文鼎特毛楷" w:eastAsia="文鼎特毛楷" w:cs="文鼎特毛楷"/>
          <w:kern w:val="0"/>
          <w:sz w:val="32"/>
          <w:szCs w:val="32"/>
          <w:lang w:bidi="he-IL"/>
        </w:rPr>
      </w:pPr>
      <w:r w:rsidRPr="00D52A4B">
        <w:rPr>
          <w:rFonts w:ascii="文鼎特毛楷" w:eastAsia="文鼎特毛楷" w:cs="文鼎特毛楷" w:hint="eastAsia"/>
          <w:kern w:val="0"/>
          <w:sz w:val="32"/>
          <w:szCs w:val="32"/>
          <w:lang w:bidi="he-IL"/>
        </w:rPr>
        <w:t xml:space="preserve">二、噓!不要作聲:最棒的時刻就是見證神 </w:t>
      </w:r>
    </w:p>
    <w:p w14:paraId="38FDA83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今天的經文是關於一個叫作以利亞，一個叫以利沙。他們名字聽起來很像父子，但是不是，他們是師徒。</w:t>
      </w:r>
    </w:p>
    <w:p w14:paraId="762A2FE5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如果大家聽過以利亞、以利沙的故事，還記得以利亞是怎麼召喚以利沙到他的身邊嗎？很有趣，他就拿一件衣服蓋在以利沙身上。以利沙就說等一下，他突然明白了，他要召喚他當先知，以利沙說：等我一下，我回去處理一下要做的事。</w:t>
      </w:r>
    </w:p>
    <w:p w14:paraId="4B7C6B1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以利沙本來是牧牛的，他們是一個牧牛的家族，他就趕快跑回去，把一對牛宰了，分給眾人吃，又把套在牛上的器具煮牛給他們吃。</w:t>
      </w:r>
    </w:p>
    <w:p w14:paraId="7F241CD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這代表他要跟大家告別，從今以後不再牧牛，因為牛跟軛都處理掉了，我現在要全心地來跟隨這一位以利亞先知。以利沙就是這樣被呼喚的。</w:t>
      </w:r>
    </w:p>
    <w:p w14:paraId="2773C17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當他被呼喚之後，他就一路跟隨以利亞。以利亞終於在經過一段時間後，他要被上帝接走了。當耶和華用旋風接以利亞升天的時候，以利亞從吉甲前往。</w:t>
      </w:r>
    </w:p>
    <w:p w14:paraId="1ED0FBC5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很有趣，你會發現以諾突然被接走了，什麼也沒講；摩西在西奈山後面沒有交代去哪了。但特別的是，以利亞特別有記載升上去的過程，很多先知門徒都想要看。他們一路從吉甲，然後在伯特利，然後耶利哥，最後到約旦河，每一站經過的時候，都有人跟著過來。</w:t>
      </w:r>
    </w:p>
    <w:p w14:paraId="525787B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這段經文大概是我看過除了家譜以外，最像複製貼上的一段經文。</w:t>
      </w:r>
    </w:p>
    <w:p w14:paraId="02FF28F8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什麼叫複製貼上？就是前面講的那段話跟後面下一段話，除了地名不一樣，全部都一模一樣，連出來問的人問的話都一樣。這代表他們從這兩個城鎮移動的過程是一樣的歷程。</w:t>
      </w:r>
    </w:p>
    <w:p w14:paraId="11D35444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你看那個桀傲不馴的徒弟，師父跟他說，你就留下來在這裡等候吧；通常一個溫順、順服的徒弟就會說，是的，那我在這裡等候你。但他知道，等候就不會等到了，因為以利亞就要被旋風接走了。所以他就說：「我指著永生的耶和華的名，又指著你的性命起誓，我必不離開你。」</w:t>
      </w:r>
    </w:p>
    <w:p w14:paraId="73546196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為什麼是「耶和華的名跟你的性命」？因為在他的生命裡最在乎的就是這兩件事：「神的名」以及我「師父的性命」。</w:t>
      </w:r>
    </w:p>
    <w:p w14:paraId="0730A0C5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他知道這兩件事是他生命最重要的事，所以他說因為我很在乎這件事，所以我一定要在你面前起誓，我一定不會離開你。這句話不是說我立誓一定要跟著你不然就怎樣，而是我太在乎你們，所以我必須跟著你過去。所以他們就離開了。</w:t>
      </w:r>
    </w:p>
    <w:p w14:paraId="6F9460FB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4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D52A4B">
        <w:rPr>
          <w:rFonts w:eastAsia="標楷體" w:hint="eastAsia"/>
          <w:b/>
          <w:bCs/>
          <w:sz w:val="32"/>
          <w:szCs w:val="32"/>
          <w14:ligatures w14:val="standardContextual"/>
        </w:rPr>
        <w:t>第一站叫作吉甲。</w:t>
      </w:r>
    </w:p>
    <w:p w14:paraId="2A597EF6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吉甲是什麼地方呢？如果查考聖經的話，你會發現吉甲是一個他們行割禮的地方。以色列眾人一起行割禮，因為那時他們出埃及要回歸到上帝的面前，回歸從以前亞伯拉罕給他們的一個生命的祝福。</w:t>
      </w:r>
    </w:p>
    <w:p w14:paraId="46686DE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行割禮把他們自己全然獻給神，代表我們這個種族的所有男性全部都歸在神面前。</w:t>
      </w:r>
    </w:p>
    <w:p w14:paraId="2F4DC64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割禮也是他們捨去過去在埃及為奴的身分，把奴隸的身分捨棄了，重新成為神的子民。</w:t>
      </w:r>
    </w:p>
    <w:p w14:paraId="55BD9AC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所以吉甲對他來說屬靈意義就是：脫去過去的老我，踏入新的時代。</w:t>
      </w:r>
    </w:p>
    <w:p w14:paraId="65E82C45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最近我們也常提到明年是教會</w:t>
      </w:r>
      <w:r w:rsidRPr="00D52A4B">
        <w:rPr>
          <w:rFonts w:eastAsia="標楷體" w:hint="eastAsia"/>
          <w:sz w:val="32"/>
          <w:szCs w:val="32"/>
          <w14:ligatures w14:val="standardContextual"/>
        </w:rPr>
        <w:t xml:space="preserve"> 80 </w:t>
      </w:r>
      <w:r w:rsidRPr="00D52A4B">
        <w:rPr>
          <w:rFonts w:eastAsia="標楷體" w:hint="eastAsia"/>
          <w:sz w:val="32"/>
          <w:szCs w:val="32"/>
          <w14:ligatures w14:val="standardContextual"/>
        </w:rPr>
        <w:t>週年，每當一個教會到了一個週年，我們就會期望有一個更深、更好、更美的路程。</w:t>
      </w:r>
    </w:p>
    <w:p w14:paraId="16F73AB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像很多長輩，我們都可以聽他們的故事，有些人在舊堂、新堂待過</w:t>
      </w:r>
      <w:r w:rsidRPr="00D52A4B">
        <w:rPr>
          <w:rFonts w:eastAsia="標楷體" w:hint="eastAsia"/>
          <w:sz w:val="32"/>
          <w:szCs w:val="32"/>
          <w14:ligatures w14:val="standardContextual"/>
        </w:rPr>
        <w:t>80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年、</w:t>
      </w:r>
      <w:r w:rsidRPr="00D52A4B">
        <w:rPr>
          <w:rFonts w:eastAsia="標楷體" w:hint="eastAsia"/>
          <w:sz w:val="32"/>
          <w:szCs w:val="32"/>
          <w14:ligatures w14:val="standardContextual"/>
        </w:rPr>
        <w:t>70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年、</w:t>
      </w:r>
      <w:r w:rsidRPr="00D52A4B">
        <w:rPr>
          <w:rFonts w:eastAsia="標楷體" w:hint="eastAsia"/>
          <w:sz w:val="32"/>
          <w:szCs w:val="32"/>
          <w14:ligatures w14:val="standardContextual"/>
        </w:rPr>
        <w:t>60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年、</w:t>
      </w:r>
      <w:r w:rsidRPr="00D52A4B">
        <w:rPr>
          <w:rFonts w:eastAsia="標楷體" w:hint="eastAsia"/>
          <w:sz w:val="32"/>
          <w:szCs w:val="32"/>
          <w14:ligatures w14:val="standardContextual"/>
        </w:rPr>
        <w:t>50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年、</w:t>
      </w:r>
      <w:r w:rsidRPr="00D52A4B">
        <w:rPr>
          <w:rFonts w:eastAsia="標楷體" w:hint="eastAsia"/>
          <w:sz w:val="32"/>
          <w:szCs w:val="32"/>
          <w14:ligatures w14:val="standardContextual"/>
        </w:rPr>
        <w:t>40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年，他們對於教會幾十週年的感動是大的。</w:t>
      </w:r>
    </w:p>
    <w:p w14:paraId="25937A29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但是你要思考，很多小朋友或從外地來念書的同學，他們是怎樣理解教會週年？</w:t>
      </w:r>
    </w:p>
    <w:p w14:paraId="25C232E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他們想理解的是：這個教會在</w:t>
      </w:r>
      <w:r w:rsidRPr="00D52A4B">
        <w:rPr>
          <w:rFonts w:eastAsia="標楷體" w:hint="eastAsia"/>
          <w:sz w:val="32"/>
          <w:szCs w:val="32"/>
          <w14:ligatures w14:val="standardContextual"/>
        </w:rPr>
        <w:t>80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年經歷了上帝什麼樣的恩典跟祝福？這些年日發生了什麼事，使這一群人可以這樣堅持地跟著上帝走到這裡？</w:t>
      </w:r>
    </w:p>
    <w:p w14:paraId="2628017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他們其實在乎、想看到的是這個教會如何傳承信仰。週年的力量很大，是可以影響很多人信仰價值觀的地方。</w:t>
      </w:r>
    </w:p>
    <w:p w14:paraId="67CC1BF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4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D52A4B">
        <w:rPr>
          <w:rFonts w:eastAsia="標楷體" w:hint="eastAsia"/>
          <w:b/>
          <w:bCs/>
          <w:sz w:val="32"/>
          <w:szCs w:val="32"/>
          <w14:ligatures w14:val="standardContextual"/>
        </w:rPr>
        <w:t>下一站伯特利。</w:t>
      </w:r>
    </w:p>
    <w:p w14:paraId="1C5AFE93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當他們從吉甲步行到下一站伯特利。伯特利是一個他們築壇獻祭的地方，是他們與上帝立約的開始，也就是「與神同在的地方」。</w:t>
      </w:r>
    </w:p>
    <w:p w14:paraId="69E5075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如果以一個年輕基督徒的生命來看，受洗脫去了過去，就像行了割禮一樣，進入上帝的恩典之中，但受洗是一個起點而不是終點。</w:t>
      </w:r>
    </w:p>
    <w:p w14:paraId="1256BE4B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一個洗禮過的基督徒要學習如何面對上帝，學習如何透過禱告、讀經、敬拜禮拜，自己與上帝建立關係。就像剛剛弟兄姊妹做見證分享的一樣，從不認識神，最後發現自己跟神是相連的，這是生命進到第二階段了。</w:t>
      </w:r>
    </w:p>
    <w:p w14:paraId="24CEED2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這些先知門徒跑來問：「你知道你的師父要被旋風接走了嗎？」以利沙說：「我知道，你們不要作聲。」問這個問題的人，他們想要聽一些小道消息，問以利亞有沒有交代什麼、未來誰承接產業。</w:t>
      </w:r>
    </w:p>
    <w:p w14:paraId="316BF96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但以利沙很清楚明白，在這個時間他只想單單見證自己的師父進到旋風中，看見上帝的榮耀顯明在師父身上。</w:t>
      </w:r>
    </w:p>
    <w:p w14:paraId="164CE72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在教會中我們不要像這</w:t>
      </w:r>
      <w:r w:rsidRPr="00D52A4B">
        <w:rPr>
          <w:rFonts w:eastAsia="標楷體" w:hint="eastAsia"/>
          <w:sz w:val="32"/>
          <w:szCs w:val="32"/>
          <w14:ligatures w14:val="standardContextual"/>
        </w:rPr>
        <w:t xml:space="preserve"> 50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個先知門徒一樣喜歡聽小道消息，我們應該多來看見神的榮耀跟見證。</w:t>
      </w:r>
    </w:p>
    <w:p w14:paraId="1F4B7B43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4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D52A4B">
        <w:rPr>
          <w:rFonts w:eastAsia="標楷體" w:hint="eastAsia"/>
          <w:b/>
          <w:bCs/>
          <w:sz w:val="32"/>
          <w:szCs w:val="32"/>
          <w14:ligatures w14:val="standardContextual"/>
        </w:rPr>
        <w:t>下一站是耶利哥。</w:t>
      </w:r>
    </w:p>
    <w:p w14:paraId="2DC47B8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耶利哥對以色列屬靈的代表就是繞了城牆，耶利哥城就倒了，代表一個大挑戰與高牆聳立在面前。</w:t>
      </w:r>
    </w:p>
    <w:p w14:paraId="65C2C63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走到這一站，是要讓以利沙聽見：即便今天師父不在了，但幫助你勝過高牆的神仍然都在；勝過高牆的神是萬軍之耶和華。</w:t>
      </w:r>
    </w:p>
    <w:p w14:paraId="7C3C5C8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當一個人的生命不斷成熟，有一天遇到困難的時候，他有沒有辦法自己親自跪下去跟上帝呼求？</w:t>
      </w:r>
    </w:p>
    <w:p w14:paraId="32B70B6D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我們做兒童青年事工最大的終極目標，不是把孩子教到很會敬拜、很會讀經或某種技能，而是希望我們教育出來的每個孩子，有一天遇到困難時，第一時間是知道自己要來跟上帝禱告，知道上帝是他的幫助，陪伴他越過困難。</w:t>
      </w:r>
    </w:p>
    <w:p w14:paraId="333E20A7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像剛剛見證提到的，靠著神勝過心中的自我價值貶低，勝過比賽成敗，看見高牆是上帝擊垮的，是上帝帶領勝過困難。</w:t>
      </w:r>
    </w:p>
    <w:p w14:paraId="71776827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4"/>
        <w:jc w:val="both"/>
        <w:rPr>
          <w:rFonts w:eastAsia="標楷體"/>
          <w:b/>
          <w:bCs/>
          <w:sz w:val="32"/>
          <w:szCs w:val="32"/>
          <w14:ligatures w14:val="standardContextual"/>
        </w:rPr>
      </w:pPr>
      <w:r w:rsidRPr="00D52A4B">
        <w:rPr>
          <w:rFonts w:eastAsia="標楷體" w:hint="eastAsia"/>
          <w:b/>
          <w:bCs/>
          <w:sz w:val="32"/>
          <w:szCs w:val="32"/>
          <w14:ligatures w14:val="standardContextual"/>
        </w:rPr>
        <w:t>第四站是約旦河。</w:t>
      </w:r>
    </w:p>
    <w:p w14:paraId="0CE396E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約旦河的屬靈意義是約書亞帶著以色列子民抬著約櫃走過去，進入應許之地的最後一站，代表在這裡進到應許、迎接榮耀。</w:t>
      </w:r>
    </w:p>
    <w:p w14:paraId="1221FE8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以利沙跟著師父一路走過這四站，最後見證了神的榮耀。</w:t>
      </w:r>
    </w:p>
    <w:p w14:paraId="3D2F5C1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信仰的傳承不僅是訓練出技能強大或知識穩健的人，而是讓下一代看見神的榮耀真實彰顯在生命裡。</w:t>
      </w:r>
    </w:p>
    <w:p w14:paraId="5CED85C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這更需要有年歲的長輩們自己先走過這段路，遇見神的榮耀，再把這個故事傳承下去，讓家中的小以利沙或身邊的人聽到神對你的愛與故事。</w:t>
      </w:r>
    </w:p>
    <w:p w14:paraId="1F32C4F8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9BB1A1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9E590F8" w14:textId="77777777" w:rsidR="00DD3793" w:rsidRPr="00D52A4B" w:rsidRDefault="00DD3793" w:rsidP="00DD3793">
      <w:pPr>
        <w:autoSpaceDE w:val="0"/>
        <w:autoSpaceDN w:val="0"/>
        <w:adjustRightInd w:val="0"/>
        <w:spacing w:line="0" w:lineRule="atLeast"/>
        <w:ind w:left="656" w:hangingChars="205" w:hanging="656"/>
        <w:rPr>
          <w:rFonts w:ascii="文鼎特毛楷" w:eastAsia="文鼎特毛楷" w:cs="文鼎特毛楷"/>
          <w:kern w:val="0"/>
          <w:sz w:val="32"/>
          <w:szCs w:val="32"/>
          <w:lang w:bidi="he-IL"/>
        </w:rPr>
      </w:pPr>
      <w:r w:rsidRPr="00D52A4B">
        <w:rPr>
          <w:rFonts w:ascii="文鼎特毛楷" w:eastAsia="文鼎特毛楷" w:cs="文鼎特毛楷" w:hint="eastAsia"/>
          <w:kern w:val="0"/>
          <w:sz w:val="32"/>
          <w:szCs w:val="32"/>
          <w:lang w:bidi="he-IL"/>
        </w:rPr>
        <w:t>三、請你給我加倍的感動：一份來自真實見證，</w:t>
      </w:r>
      <w:r w:rsidRPr="00D52A4B">
        <w:rPr>
          <w:rFonts w:ascii="文鼎特毛楷" w:eastAsia="文鼎特毛楷" w:cs="文鼎特毛楷"/>
          <w:kern w:val="0"/>
          <w:sz w:val="32"/>
          <w:szCs w:val="32"/>
          <w:lang w:bidi="he-IL"/>
        </w:rPr>
        <w:br/>
      </w:r>
      <w:r w:rsidRPr="00D52A4B">
        <w:rPr>
          <w:rFonts w:ascii="文鼎特毛楷" w:eastAsia="文鼎特毛楷" w:cs="文鼎特毛楷" w:hint="eastAsia"/>
          <w:kern w:val="0"/>
          <w:sz w:val="32"/>
          <w:szCs w:val="32"/>
          <w:lang w:bidi="he-IL"/>
        </w:rPr>
        <w:t>一份來自親愛的師傅</w:t>
      </w:r>
    </w:p>
    <w:p w14:paraId="16F74A0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分享一段在神學院就讀時的經歷：那時神學院學費不便宜，有一位新來的校牧（一位快退休的牧師），很照顧學生。</w:t>
      </w:r>
    </w:p>
    <w:p w14:paraId="27E05A9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一次校牧問：「學校有哪些學弟妹狀況比較不好，需要獎學金？」當時自己要籌緬甸實習的團費與十幾萬學費，壓力很大，但靠著聖靈的感動，選擇先把其他更有需要的同學名字給了校牧。</w:t>
      </w:r>
    </w:p>
    <w:p w14:paraId="64FF4CF5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發放獎學金時，發現自己的名字也在名單上，原來是其他同學向校牧推薦了我。</w:t>
      </w:r>
    </w:p>
    <w:p w14:paraId="31383C8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大家雖然不知道彼此的需要，卻把別人的需要看得比自己更重。</w:t>
      </w:r>
    </w:p>
    <w:p w14:paraId="5575F11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從這位牧師身上學習到關懷與愛之後，去愛人與關懷他人就變得非常自然，因為身邊有美好的以利亞這樣照顧自己，這份愛與感動就會傳承下去。</w:t>
      </w:r>
    </w:p>
    <w:p w14:paraId="28AFAD9E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76A45632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198BA72A" w14:textId="77777777" w:rsidR="00DD3793" w:rsidRPr="00D52A4B" w:rsidRDefault="00DD3793" w:rsidP="00DD3793">
      <w:pPr>
        <w:autoSpaceDE w:val="0"/>
        <w:autoSpaceDN w:val="0"/>
        <w:adjustRightInd w:val="0"/>
        <w:spacing w:line="0" w:lineRule="atLeast"/>
        <w:ind w:left="656" w:hangingChars="205" w:hanging="656"/>
        <w:rPr>
          <w:rFonts w:ascii="文鼎特毛楷" w:eastAsia="文鼎特毛楷" w:cs="文鼎特毛楷"/>
          <w:kern w:val="0"/>
          <w:sz w:val="32"/>
          <w:szCs w:val="32"/>
          <w:lang w:bidi="he-IL"/>
        </w:rPr>
      </w:pPr>
      <w:r w:rsidRPr="00D52A4B">
        <w:rPr>
          <w:rFonts w:ascii="文鼎特毛楷" w:eastAsia="文鼎特毛楷" w:cs="文鼎特毛楷" w:hint="eastAsia"/>
          <w:kern w:val="0"/>
          <w:sz w:val="32"/>
          <w:szCs w:val="32"/>
          <w:lang w:bidi="he-IL"/>
        </w:rPr>
        <w:t>結論</w:t>
      </w:r>
    </w:p>
    <w:p w14:paraId="1D98B86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為什麼會有雙倍的感動？第一個感動是上帝親自來感動你，第二個感動是身邊的人活出美好的見證真實發生在身邊。</w:t>
      </w:r>
    </w:p>
    <w:p w14:paraId="06E7C9A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在以色列習俗中，長子擁有領雙份產業的特權。以利沙向以利亞渴求「雙倍的感動」，是因為他看見以利亞在上帝面前的忠心與良善，想要繼承這份感動。</w:t>
      </w:r>
    </w:p>
    <w:p w14:paraId="052EB00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明年教會</w:t>
      </w:r>
      <w:r w:rsidRPr="00D52A4B">
        <w:rPr>
          <w:rFonts w:eastAsia="標楷體" w:hint="eastAsia"/>
          <w:sz w:val="32"/>
          <w:szCs w:val="32"/>
          <w14:ligatures w14:val="standardContextual"/>
        </w:rPr>
        <w:t>80</w:t>
      </w:r>
      <w:r w:rsidRPr="00D52A4B">
        <w:rPr>
          <w:rFonts w:eastAsia="標楷體" w:hint="eastAsia"/>
          <w:sz w:val="32"/>
          <w:szCs w:val="32"/>
          <w14:ligatures w14:val="standardContextual"/>
        </w:rPr>
        <w:t>週年，接棒傳承不是像「政黨輪替」，或是變成「在野黨監督」；師徒關係是彼此陪伴、一起走過、遇見神的過程。</w:t>
      </w:r>
    </w:p>
    <w:p w14:paraId="6B24D403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當以利亞被接上去前問以利沙要什麼，以利沙直接說：「</w:t>
      </w:r>
      <w:r w:rsidRPr="00D52A4B">
        <w:rPr>
          <w:rFonts w:eastAsia="標楷體"/>
          <w:sz w:val="32"/>
          <w:szCs w:val="32"/>
          <w14:ligatures w14:val="standardContextual"/>
        </w:rPr>
        <w:t>願感動你的靈加倍地感動我。</w:t>
      </w:r>
      <w:r w:rsidRPr="00D52A4B">
        <w:rPr>
          <w:rFonts w:eastAsia="標楷體" w:hint="eastAsia"/>
          <w:sz w:val="32"/>
          <w:szCs w:val="32"/>
          <w14:ligatures w14:val="standardContextual"/>
        </w:rPr>
        <w:t>」他要雙倍的感動，他要的是上帝感動以利亞的靈，讓他能緊緊跟隨神。</w:t>
      </w:r>
    </w:p>
    <w:p w14:paraId="7EE6698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告別時，那</w:t>
      </w:r>
      <w:r w:rsidRPr="00D52A4B">
        <w:rPr>
          <w:rFonts w:eastAsia="標楷體" w:hint="eastAsia"/>
          <w:sz w:val="32"/>
          <w:szCs w:val="32"/>
          <w14:ligatures w14:val="standardContextual"/>
        </w:rPr>
        <w:t>50</w:t>
      </w:r>
      <w:r w:rsidRPr="00D52A4B">
        <w:rPr>
          <w:rFonts w:eastAsia="標楷體" w:hint="eastAsia"/>
          <w:sz w:val="32"/>
          <w:szCs w:val="32"/>
          <w14:ligatures w14:val="standardContextual"/>
        </w:rPr>
        <w:t>個先知門徒只在遠遠觀望，只看到旋風，甚至壓根不相信以利亞被神接走，還說要去附近找找看掉在哪裡，他們沒有得著感動。</w:t>
      </w:r>
    </w:p>
    <w:p w14:paraId="686A61C9" w14:textId="3AC6EDE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而緊緊跟隨的以利沙，拿起以利亞當初蓋在他身上的外衣，用外衣打在約旦河水面上，問：「耶和華</w:t>
      </w:r>
      <w:r w:rsidRPr="00D52A4B">
        <w:rPr>
          <w:rFonts w:eastAsia="標楷體"/>
          <w:sz w:val="32"/>
          <w:szCs w:val="32"/>
          <w14:ligatures w14:val="standardContextual"/>
        </w:rPr>
        <w:t>─</w:t>
      </w:r>
      <w:r w:rsidRPr="00D52A4B">
        <w:rPr>
          <w:rFonts w:eastAsia="標楷體" w:hint="eastAsia"/>
          <w:sz w:val="32"/>
          <w:szCs w:val="32"/>
          <w14:ligatures w14:val="standardContextual"/>
        </w:rPr>
        <w:t>以利亞的上帝在哪裡？」當水隨即分開時，答案就在這裡，就在他所經歷與看見的榮耀裡，因為他已經得著了那雙倍的感動。</w:t>
      </w:r>
    </w:p>
    <w:p w14:paraId="543659D3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以利沙緊緊跟隨，一路陪伴師父走到最後，親眼看見神的榮耀。</w:t>
      </w:r>
      <w:r w:rsidRPr="00D52A4B">
        <w:rPr>
          <w:rFonts w:eastAsia="標楷體" w:hint="eastAsia"/>
          <w:sz w:val="32"/>
          <w:szCs w:val="32"/>
          <w14:ligatures w14:val="standardContextual"/>
        </w:rPr>
        <w:t xml:space="preserve">  </w:t>
      </w:r>
    </w:p>
    <w:p w14:paraId="4420CC84" w14:textId="0519FE7A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我們一起來禱告：主啊，我們在祢面前獻上我們的心與感</w:t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>
        <w:rPr>
          <w:rFonts w:eastAsia="標楷體"/>
          <w:sz w:val="32"/>
          <w:szCs w:val="32"/>
          <w14:ligatures w14:val="standardContextual"/>
        </w:rPr>
        <w:br/>
      </w:r>
      <w:r w:rsidRPr="00D52A4B">
        <w:rPr>
          <w:rFonts w:eastAsia="標楷體" w:hint="eastAsia"/>
          <w:sz w:val="32"/>
          <w:szCs w:val="32"/>
          <w14:ligatures w14:val="standardContextual"/>
        </w:rPr>
        <w:t>動。每當我們想到教會要經歷轉折或改變的時候，求祢讓我們成為一個與祢同行的人，成為一個願意跟隨祢不離棄的人。求祢讓我們成為一個可以聽見並經歷這榮耀的感動，也成為跟隨者的人。</w:t>
      </w:r>
    </w:p>
    <w:p w14:paraId="3952CE21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主啊，幫助我們能夠領受這雙倍的感動，讓這雙倍的感動臨到我們裡面。</w:t>
      </w:r>
    </w:p>
    <w:p w14:paraId="38BA8A3A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 w:hint="eastAsia"/>
          <w:sz w:val="32"/>
          <w:szCs w:val="32"/>
          <w14:ligatures w14:val="standardContextual"/>
        </w:rPr>
        <w:t>禱告奉主耶穌的名祈求，阿們。</w:t>
      </w:r>
    </w:p>
    <w:p w14:paraId="67559C6C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5A5ED4C4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031554E0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ind w:firstLineChars="201" w:firstLine="643"/>
        <w:jc w:val="both"/>
        <w:rPr>
          <w:rFonts w:eastAsia="標楷體"/>
          <w:sz w:val="32"/>
          <w:szCs w:val="32"/>
          <w14:ligatures w14:val="standardContextual"/>
        </w:rPr>
      </w:pPr>
    </w:p>
    <w:p w14:paraId="6465B78A" w14:textId="77777777" w:rsidR="00DD3793" w:rsidRPr="00D52A4B" w:rsidRDefault="00DD3793" w:rsidP="00DD3793">
      <w:pPr>
        <w:widowControl/>
        <w:rPr>
          <w:rFonts w:eastAsia="標楷體"/>
          <w:sz w:val="32"/>
          <w:szCs w:val="32"/>
          <w14:ligatures w14:val="standardContextual"/>
        </w:rPr>
      </w:pPr>
      <w:r w:rsidRPr="00D52A4B">
        <w:rPr>
          <w:rFonts w:eastAsia="標楷體"/>
          <w:sz w:val="32"/>
          <w:szCs w:val="32"/>
          <w14:ligatures w14:val="standardContextual"/>
        </w:rPr>
        <w:br w:type="page"/>
      </w:r>
    </w:p>
    <w:p w14:paraId="2D3F22BF" w14:textId="77777777" w:rsidR="00DD3793" w:rsidRPr="00D52A4B" w:rsidRDefault="00DD3793" w:rsidP="00DD3793">
      <w:pPr>
        <w:widowControl/>
        <w:snapToGrid w:val="0"/>
        <w:spacing w:beforeLines="50" w:before="180" w:line="400" w:lineRule="exact"/>
        <w:jc w:val="both"/>
      </w:pP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DD3793" w:rsidRPr="00D52A4B" w14:paraId="46CBA4DF" w14:textId="77777777" w:rsidTr="002656DC">
        <w:trPr>
          <w:trHeight w:val="567"/>
        </w:trPr>
        <w:tc>
          <w:tcPr>
            <w:tcW w:w="5000" w:type="pct"/>
            <w:gridSpan w:val="3"/>
            <w:vAlign w:val="center"/>
          </w:tcPr>
          <w:p w14:paraId="6A24BC4C" w14:textId="77777777" w:rsidR="00DD3793" w:rsidRPr="00D52A4B" w:rsidRDefault="00DD3793" w:rsidP="002656DC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D52A4B">
              <w:rPr>
                <w:rFonts w:eastAsia="標楷體"/>
                <w:sz w:val="26"/>
                <w:szCs w:val="26"/>
              </w:rPr>
              <w:br w:type="page"/>
            </w:r>
            <w:r w:rsidRPr="00D52A4B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1E589151" w14:textId="77777777" w:rsidR="00DD3793" w:rsidRPr="00D52A4B" w:rsidRDefault="00DD3793" w:rsidP="002656DC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D52A4B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D52A4B">
              <w:rPr>
                <w:rFonts w:eastAsia="標楷體" w:hint="eastAsia"/>
                <w:sz w:val="30"/>
                <w:szCs w:val="30"/>
                <w:lang w:val="el-GR"/>
              </w:rPr>
              <w:t>11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D52A4B">
              <w:rPr>
                <w:rFonts w:eastAsia="標楷體" w:hint="eastAsia"/>
                <w:sz w:val="30"/>
                <w:szCs w:val="30"/>
                <w:lang w:val="el-GR"/>
              </w:rPr>
              <w:t>02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D52A4B">
              <w:rPr>
                <w:rFonts w:eastAsia="標楷體" w:hint="eastAsia"/>
                <w:sz w:val="30"/>
                <w:szCs w:val="30"/>
                <w:lang w:val="el-GR"/>
              </w:rPr>
              <w:t>11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D52A4B">
              <w:rPr>
                <w:rFonts w:eastAsia="標楷體" w:hint="eastAsia"/>
                <w:sz w:val="30"/>
                <w:szCs w:val="30"/>
                <w:lang w:val="el-GR"/>
              </w:rPr>
              <w:t>06</w:t>
            </w:r>
            <w:r w:rsidRPr="00D52A4B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DD3793" w:rsidRPr="00D52A4B" w14:paraId="4B5F19A5" w14:textId="77777777" w:rsidTr="002656DC">
        <w:trPr>
          <w:trHeight w:val="113"/>
        </w:trPr>
        <w:tc>
          <w:tcPr>
            <w:tcW w:w="558" w:type="pct"/>
            <w:vAlign w:val="center"/>
          </w:tcPr>
          <w:p w14:paraId="0D80CDB1" w14:textId="77777777" w:rsidR="00DD3793" w:rsidRPr="00D52A4B" w:rsidRDefault="00DD3793" w:rsidP="002656DC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D52A4B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215FA824" w14:textId="77777777" w:rsidR="00DD3793" w:rsidRPr="00D52A4B" w:rsidRDefault="00DD3793" w:rsidP="002656DC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D52A4B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6DC22054" w14:textId="77777777" w:rsidR="00DD3793" w:rsidRPr="00D52A4B" w:rsidRDefault="00DD3793" w:rsidP="002656DC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D52A4B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DD3793" w:rsidRPr="00D52A4B" w14:paraId="75F51C7D" w14:textId="77777777" w:rsidTr="002656DC">
        <w:trPr>
          <w:trHeight w:val="567"/>
        </w:trPr>
        <w:tc>
          <w:tcPr>
            <w:tcW w:w="558" w:type="pct"/>
            <w:vAlign w:val="center"/>
          </w:tcPr>
          <w:p w14:paraId="1A67B4C6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 w:hint="eastAsia"/>
                <w:sz w:val="28"/>
              </w:rPr>
              <w:t>11</w:t>
            </w:r>
            <w:r w:rsidRPr="00D52A4B">
              <w:rPr>
                <w:rFonts w:eastAsia="標楷體"/>
                <w:sz w:val="28"/>
              </w:rPr>
              <w:t>/</w:t>
            </w:r>
            <w:r w:rsidRPr="00D52A4B">
              <w:rPr>
                <w:rFonts w:eastAsia="標楷體" w:hint="eastAsia"/>
                <w:sz w:val="28"/>
              </w:rPr>
              <w:t>02</w:t>
            </w:r>
          </w:p>
          <w:p w14:paraId="178EBDA4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/>
                <w:sz w:val="28"/>
              </w:rPr>
              <w:t>(</w:t>
            </w:r>
            <w:r w:rsidRPr="00D52A4B">
              <w:rPr>
                <w:rFonts w:eastAsia="標楷體"/>
                <w:sz w:val="28"/>
              </w:rPr>
              <w:t>一</w:t>
            </w:r>
            <w:r w:rsidRPr="00D52A4B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5A0DE869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6299E7F2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4" w:firstLine="132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第</w:t>
            </w:r>
            <w:r w:rsidRPr="00D52A4B">
              <w:rPr>
                <w:rFonts w:eastAsia="標楷體" w:hint="eastAsia"/>
                <w:sz w:val="30"/>
                <w:szCs w:val="30"/>
              </w:rPr>
              <w:t>144</w:t>
            </w:r>
            <w:r w:rsidRPr="00D52A4B">
              <w:rPr>
                <w:rFonts w:eastAsia="標楷體" w:hint="eastAsia"/>
                <w:sz w:val="30"/>
                <w:szCs w:val="30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5642D05" w14:textId="77777777" w:rsidR="00DD3793" w:rsidRPr="00D52A4B" w:rsidRDefault="00DD3793" w:rsidP="002656DC">
            <w:pPr>
              <w:snapToGrid w:val="0"/>
              <w:spacing w:beforeLines="50" w:before="18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1.人生苦短，甚麼該做，甚麼不該做，你是否自己很清楚知道呢？</w:t>
            </w:r>
          </w:p>
          <w:p w14:paraId="2F1FE731" w14:textId="77777777" w:rsidR="00DD3793" w:rsidRPr="00D52A4B" w:rsidRDefault="00DD3793" w:rsidP="002656DC">
            <w:pPr>
              <w:snapToGrid w:val="0"/>
              <w:spacing w:beforeLines="25" w:before="9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/>
                <w:sz w:val="30"/>
                <w:szCs w:val="30"/>
              </w:rPr>
              <w:t>2.</w:t>
            </w: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人可以在神面前求大事嗎？在祈求之前，人當有什麽態度？</w:t>
            </w:r>
          </w:p>
        </w:tc>
      </w:tr>
      <w:tr w:rsidR="00DD3793" w:rsidRPr="00D52A4B" w14:paraId="2AC2C904" w14:textId="77777777" w:rsidTr="002656DC">
        <w:trPr>
          <w:trHeight w:val="567"/>
        </w:trPr>
        <w:tc>
          <w:tcPr>
            <w:tcW w:w="558" w:type="pct"/>
            <w:vAlign w:val="center"/>
          </w:tcPr>
          <w:p w14:paraId="5752D182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 w:hint="eastAsia"/>
                <w:sz w:val="28"/>
              </w:rPr>
              <w:t>11</w:t>
            </w:r>
            <w:r w:rsidRPr="00D52A4B">
              <w:rPr>
                <w:rFonts w:eastAsia="標楷體"/>
                <w:sz w:val="28"/>
              </w:rPr>
              <w:t>/</w:t>
            </w:r>
            <w:r w:rsidRPr="00D52A4B">
              <w:rPr>
                <w:rFonts w:eastAsia="標楷體" w:hint="eastAsia"/>
                <w:sz w:val="28"/>
              </w:rPr>
              <w:t>03</w:t>
            </w:r>
          </w:p>
          <w:p w14:paraId="1F3C49DC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/>
                <w:sz w:val="28"/>
              </w:rPr>
              <w:t>(</w:t>
            </w:r>
            <w:r w:rsidRPr="00D52A4B">
              <w:rPr>
                <w:rFonts w:eastAsia="標楷體"/>
                <w:sz w:val="28"/>
              </w:rPr>
              <w:t>二</w:t>
            </w:r>
            <w:r w:rsidRPr="00D52A4B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66EA4A65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4534FDDA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第</w:t>
            </w:r>
            <w:r w:rsidRPr="00D52A4B">
              <w:rPr>
                <w:rFonts w:eastAsia="標楷體" w:hint="eastAsia"/>
                <w:sz w:val="30"/>
                <w:szCs w:val="30"/>
              </w:rPr>
              <w:t>145</w:t>
            </w:r>
            <w:r w:rsidRPr="00D52A4B">
              <w:rPr>
                <w:rFonts w:eastAsia="標楷體" w:hint="eastAsia"/>
                <w:sz w:val="30"/>
                <w:szCs w:val="30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1CFB6306" w14:textId="77777777" w:rsidR="00DD3793" w:rsidRPr="00D52A4B" w:rsidRDefault="00DD3793" w:rsidP="002656DC">
            <w:pPr>
              <w:snapToGrid w:val="0"/>
              <w:spacing w:beforeLines="50" w:before="18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1.在本篇詩篇中，請你選出一節最能代表讚美上帝的經文，以及說明你選擇的理由。</w:t>
            </w:r>
          </w:p>
          <w:p w14:paraId="731293F3" w14:textId="77777777" w:rsidR="00DD3793" w:rsidRPr="00D52A4B" w:rsidRDefault="00DD3793" w:rsidP="002656DC">
            <w:pPr>
              <w:snapToGrid w:val="0"/>
              <w:spacing w:beforeLines="25" w:before="9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2.在今天將這句讚美的經文常放在心中，提醒自己去覺察值得讚美上帝的事物。</w:t>
            </w:r>
          </w:p>
        </w:tc>
      </w:tr>
      <w:tr w:rsidR="00DD3793" w:rsidRPr="00D52A4B" w14:paraId="3F515D5D" w14:textId="77777777" w:rsidTr="002656DC">
        <w:trPr>
          <w:trHeight w:val="567"/>
        </w:trPr>
        <w:tc>
          <w:tcPr>
            <w:tcW w:w="558" w:type="pct"/>
            <w:vAlign w:val="center"/>
          </w:tcPr>
          <w:p w14:paraId="0DA65C1F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 w:hint="eastAsia"/>
                <w:sz w:val="28"/>
              </w:rPr>
              <w:t>11</w:t>
            </w:r>
            <w:r w:rsidRPr="00D52A4B">
              <w:rPr>
                <w:rFonts w:eastAsia="標楷體"/>
                <w:sz w:val="28"/>
              </w:rPr>
              <w:t>/</w:t>
            </w:r>
            <w:r w:rsidRPr="00D52A4B">
              <w:rPr>
                <w:rFonts w:eastAsia="標楷體" w:hint="eastAsia"/>
                <w:sz w:val="28"/>
              </w:rPr>
              <w:t>04</w:t>
            </w:r>
          </w:p>
          <w:p w14:paraId="4228D78B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/>
                <w:sz w:val="28"/>
              </w:rPr>
              <w:t>(</w:t>
            </w:r>
            <w:r w:rsidRPr="00D52A4B">
              <w:rPr>
                <w:rFonts w:eastAsia="標楷體"/>
                <w:sz w:val="28"/>
              </w:rPr>
              <w:t>三</w:t>
            </w:r>
            <w:r w:rsidRPr="00D52A4B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33E1D7DF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7A2360D2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第</w:t>
            </w:r>
            <w:r w:rsidRPr="00D52A4B">
              <w:rPr>
                <w:rFonts w:eastAsia="標楷體" w:hint="eastAsia"/>
                <w:sz w:val="30"/>
                <w:szCs w:val="30"/>
              </w:rPr>
              <w:t>146</w:t>
            </w:r>
            <w:r w:rsidRPr="00D52A4B">
              <w:rPr>
                <w:rFonts w:eastAsia="標楷體" w:hint="eastAsia"/>
                <w:sz w:val="30"/>
                <w:szCs w:val="30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3A465E30" w14:textId="77777777" w:rsidR="00DD3793" w:rsidRPr="00D52A4B" w:rsidRDefault="00DD3793" w:rsidP="002656DC">
            <w:pPr>
              <w:snapToGrid w:val="0"/>
              <w:spacing w:beforeLines="50" w:before="18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1.對你而言，除了依靠上帝之外，你最常會想去依靠什麼對象？</w:t>
            </w:r>
          </w:p>
          <w:p w14:paraId="389821B1" w14:textId="77777777" w:rsidR="00DD3793" w:rsidRPr="00D52A4B" w:rsidRDefault="00DD3793" w:rsidP="002656DC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2.回想自己所孰悉和喜愛的詩歌中，有哪一首表達出對上帝的讚美，在今天試著時常哼唱這首詩歌。</w:t>
            </w:r>
          </w:p>
        </w:tc>
      </w:tr>
      <w:tr w:rsidR="00DD3793" w:rsidRPr="00D52A4B" w14:paraId="5E89F420" w14:textId="77777777" w:rsidTr="002656DC">
        <w:trPr>
          <w:trHeight w:val="567"/>
        </w:trPr>
        <w:tc>
          <w:tcPr>
            <w:tcW w:w="558" w:type="pct"/>
            <w:vAlign w:val="center"/>
          </w:tcPr>
          <w:p w14:paraId="2F779F5D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 w:hint="eastAsia"/>
                <w:sz w:val="28"/>
              </w:rPr>
              <w:t>11</w:t>
            </w:r>
            <w:r w:rsidRPr="00D52A4B">
              <w:rPr>
                <w:rFonts w:eastAsia="標楷體"/>
                <w:sz w:val="28"/>
              </w:rPr>
              <w:t>/</w:t>
            </w:r>
            <w:r w:rsidRPr="00D52A4B">
              <w:rPr>
                <w:rFonts w:eastAsia="標楷體" w:hint="eastAsia"/>
                <w:sz w:val="28"/>
              </w:rPr>
              <w:t>05</w:t>
            </w:r>
          </w:p>
          <w:p w14:paraId="1B297FD0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/>
                <w:sz w:val="28"/>
              </w:rPr>
              <w:t>(</w:t>
            </w:r>
            <w:r w:rsidRPr="00D52A4B">
              <w:rPr>
                <w:rFonts w:eastAsia="標楷體"/>
                <w:sz w:val="28"/>
              </w:rPr>
              <w:t>四</w:t>
            </w:r>
            <w:r w:rsidRPr="00D52A4B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22191DEA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389D5B32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第</w:t>
            </w:r>
            <w:r w:rsidRPr="00D52A4B">
              <w:rPr>
                <w:rFonts w:eastAsia="標楷體" w:hint="eastAsia"/>
                <w:sz w:val="30"/>
                <w:szCs w:val="30"/>
              </w:rPr>
              <w:t>147</w:t>
            </w:r>
            <w:r w:rsidRPr="00D52A4B">
              <w:rPr>
                <w:rFonts w:eastAsia="標楷體" w:hint="eastAsia"/>
                <w:sz w:val="30"/>
                <w:szCs w:val="30"/>
              </w:rPr>
              <w:t>篇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7C0680E" w14:textId="77777777" w:rsidR="00DD3793" w:rsidRPr="00D52A4B" w:rsidRDefault="00DD3793" w:rsidP="002656DC">
            <w:pPr>
              <w:snapToGrid w:val="0"/>
              <w:spacing w:beforeLines="50" w:before="18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1.詩人在15-18節中，數算了哪幾項大自然的現象，彰顯出上帝的能力？你最近在何處也看見(經歷)上帝能力的彰顯？</w:t>
            </w:r>
          </w:p>
          <w:p w14:paraId="7B64A139" w14:textId="77777777" w:rsidR="00DD3793" w:rsidRPr="00D52A4B" w:rsidRDefault="00DD3793" w:rsidP="002656DC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2.回顧自己生命，最近一次經歷上帝拯救和帶領，以致發出衷心稱謝上帝，是什麼時候？什麼事情呢？</w:t>
            </w:r>
          </w:p>
        </w:tc>
      </w:tr>
      <w:tr w:rsidR="00DD3793" w:rsidRPr="00D52A4B" w14:paraId="75ECA97E" w14:textId="77777777" w:rsidTr="002656DC">
        <w:tc>
          <w:tcPr>
            <w:tcW w:w="558" w:type="pct"/>
            <w:vAlign w:val="center"/>
          </w:tcPr>
          <w:p w14:paraId="6D676988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 w:hint="eastAsia"/>
                <w:sz w:val="28"/>
              </w:rPr>
              <w:t>11</w:t>
            </w:r>
            <w:r w:rsidRPr="00D52A4B">
              <w:rPr>
                <w:rFonts w:eastAsia="標楷體"/>
                <w:sz w:val="28"/>
              </w:rPr>
              <w:t>/</w:t>
            </w:r>
            <w:r w:rsidRPr="00D52A4B">
              <w:rPr>
                <w:rFonts w:eastAsia="標楷體" w:hint="eastAsia"/>
                <w:sz w:val="28"/>
              </w:rPr>
              <w:t>06</w:t>
            </w:r>
          </w:p>
          <w:p w14:paraId="3348748D" w14:textId="77777777" w:rsidR="00DD3793" w:rsidRPr="00D52A4B" w:rsidRDefault="00DD3793" w:rsidP="002656DC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D52A4B">
              <w:rPr>
                <w:rFonts w:eastAsia="標楷體"/>
                <w:sz w:val="28"/>
              </w:rPr>
              <w:t>(</w:t>
            </w:r>
            <w:r w:rsidRPr="00D52A4B">
              <w:rPr>
                <w:rFonts w:eastAsia="標楷體"/>
                <w:sz w:val="28"/>
              </w:rPr>
              <w:t>五</w:t>
            </w:r>
            <w:r w:rsidRPr="00D52A4B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7DAC1FA8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詩篇</w:t>
            </w:r>
          </w:p>
          <w:p w14:paraId="4F477973" w14:textId="77777777" w:rsidR="00DD3793" w:rsidRPr="00D52A4B" w:rsidRDefault="00DD3793" w:rsidP="002656DC">
            <w:pPr>
              <w:adjustRightInd w:val="0"/>
              <w:snapToGrid w:val="0"/>
              <w:spacing w:line="360" w:lineRule="exact"/>
              <w:ind w:left="-125" w:firstLineChars="45" w:firstLine="135"/>
              <w:jc w:val="center"/>
              <w:rPr>
                <w:rFonts w:eastAsia="標楷體"/>
                <w:sz w:val="30"/>
                <w:szCs w:val="30"/>
              </w:rPr>
            </w:pPr>
            <w:r w:rsidRPr="00D52A4B">
              <w:rPr>
                <w:rFonts w:eastAsia="標楷體" w:hint="eastAsia"/>
                <w:sz w:val="30"/>
                <w:szCs w:val="30"/>
              </w:rPr>
              <w:t>第</w:t>
            </w:r>
            <w:r w:rsidRPr="00D52A4B">
              <w:rPr>
                <w:rFonts w:eastAsia="標楷體" w:hint="eastAsia"/>
                <w:sz w:val="30"/>
                <w:szCs w:val="30"/>
              </w:rPr>
              <w:t>148</w:t>
            </w:r>
            <w:r w:rsidRPr="00D52A4B">
              <w:rPr>
                <w:rFonts w:eastAsia="標楷體" w:hint="eastAsia"/>
                <w:sz w:val="30"/>
                <w:szCs w:val="30"/>
              </w:rPr>
              <w:t>篇</w:t>
            </w:r>
          </w:p>
        </w:tc>
        <w:tc>
          <w:tcPr>
            <w:tcW w:w="3589" w:type="pct"/>
          </w:tcPr>
          <w:p w14:paraId="040B0FB7" w14:textId="77777777" w:rsidR="00DD3793" w:rsidRPr="00D52A4B" w:rsidRDefault="00DD3793" w:rsidP="002656DC">
            <w:pPr>
              <w:snapToGrid w:val="0"/>
              <w:spacing w:beforeLines="50" w:before="18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1.請再次從3-12節中，從詩人所提各項受造物的順序，參閱對照上帝在創世記中的創造順序，看兩者之間是否有相吻合？</w:t>
            </w:r>
          </w:p>
          <w:p w14:paraId="37669847" w14:textId="77777777" w:rsidR="00DD3793" w:rsidRPr="00D52A4B" w:rsidRDefault="00DD3793" w:rsidP="002656DC">
            <w:pPr>
              <w:snapToGrid w:val="0"/>
              <w:spacing w:beforeLines="50" w:before="180" w:afterLines="50" w:after="18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D52A4B">
              <w:rPr>
                <w:rFonts w:ascii="標楷體" w:eastAsia="標楷體" w:hAnsi="標楷體" w:hint="eastAsia"/>
                <w:sz w:val="30"/>
                <w:szCs w:val="30"/>
              </w:rPr>
              <w:t>2.在今天，請試著用這樣的眼光來讚美上帝，同時也省思，當我們現在看著上帝的受造界，常看見因著罪惡而不完美的景象。如何憑著信心的眼光，來跨越這些有限和暫時的困境？</w:t>
            </w:r>
          </w:p>
        </w:tc>
      </w:tr>
    </w:tbl>
    <w:p w14:paraId="132F2E7A" w14:textId="77777777" w:rsidR="00DD3793" w:rsidRPr="00D52A4B" w:rsidRDefault="00DD3793" w:rsidP="00DD3793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DD3793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5B7AFC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5B7AFC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ED3B" w14:textId="77777777" w:rsidR="00EB18F5" w:rsidRDefault="00EB18F5"/>
    <w:p w14:paraId="7DA6A6AE" w14:textId="77777777" w:rsidR="00EB18F5" w:rsidRDefault="00EB18F5">
      <w:r>
        <w:separator/>
      </w:r>
    </w:p>
  </w:endnote>
  <w:endnote w:type="continuationSeparator" w:id="0">
    <w:p w14:paraId="4CB291D8" w14:textId="77777777" w:rsidR="00EB18F5" w:rsidRDefault="00EB18F5"/>
    <w:p w14:paraId="7991EE98" w14:textId="77777777" w:rsidR="00EB18F5" w:rsidRDefault="00EB1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花草體P"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64BD" w14:textId="77777777" w:rsidR="00DD3793" w:rsidRDefault="00DD379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FC9714B" w14:textId="77777777" w:rsidR="00DD3793" w:rsidRDefault="00DD3793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F991" w14:textId="77777777" w:rsidR="00DD3793" w:rsidRDefault="00DD3793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2D7D24F1" w14:textId="77777777" w:rsidR="00DD3793" w:rsidRDefault="00DD3793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25C4" w14:textId="77777777" w:rsidR="00EB18F5" w:rsidRPr="009B1A3E" w:rsidRDefault="00EB18F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1AD09464" w14:textId="77777777" w:rsidR="00EB18F5" w:rsidRDefault="00EB18F5">
      <w:r>
        <w:separator/>
      </w:r>
    </w:p>
  </w:footnote>
  <w:footnote w:type="continuationSeparator" w:id="0">
    <w:p w14:paraId="08EBA41D" w14:textId="77777777" w:rsidR="00EB18F5" w:rsidRDefault="00EB18F5"/>
    <w:p w14:paraId="53039B37" w14:textId="77777777" w:rsidR="00EB18F5" w:rsidRDefault="00EB1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F02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D2F3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3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4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5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6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1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2" w15:restartNumberingAfterBreak="0">
    <w:nsid w:val="5E3D0764"/>
    <w:multiLevelType w:val="hybridMultilevel"/>
    <w:tmpl w:val="7AFC8000"/>
    <w:lvl w:ilvl="0" w:tplc="2702BB8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sz w:val="28"/>
        <w:szCs w:val="28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3" w15:restartNumberingAfterBreak="0">
    <w:nsid w:val="70505DC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01890459">
    <w:abstractNumId w:val="11"/>
  </w:num>
  <w:num w:numId="2" w16cid:durableId="1466662485">
    <w:abstractNumId w:val="10"/>
  </w:num>
  <w:num w:numId="3" w16cid:durableId="1505047987">
    <w:abstractNumId w:val="5"/>
  </w:num>
  <w:num w:numId="4" w16cid:durableId="490292459">
    <w:abstractNumId w:val="4"/>
  </w:num>
  <w:num w:numId="5" w16cid:durableId="705102763">
    <w:abstractNumId w:val="3"/>
  </w:num>
  <w:num w:numId="6" w16cid:durableId="200018687">
    <w:abstractNumId w:val="2"/>
  </w:num>
  <w:num w:numId="7" w16cid:durableId="1540125872">
    <w:abstractNumId w:val="9"/>
  </w:num>
  <w:num w:numId="8" w16cid:durableId="207837634">
    <w:abstractNumId w:val="8"/>
  </w:num>
  <w:num w:numId="9" w16cid:durableId="229584970">
    <w:abstractNumId w:val="7"/>
  </w:num>
  <w:num w:numId="10" w16cid:durableId="1059354301">
    <w:abstractNumId w:val="6"/>
  </w:num>
  <w:num w:numId="11" w16cid:durableId="465969812">
    <w:abstractNumId w:val="12"/>
  </w:num>
  <w:num w:numId="12" w16cid:durableId="1556354937">
    <w:abstractNumId w:val="13"/>
  </w:num>
  <w:num w:numId="13" w16cid:durableId="983775120">
    <w:abstractNumId w:val="1"/>
  </w:num>
  <w:num w:numId="14" w16cid:durableId="1496610312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68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0E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7A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68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3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ADC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95D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270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5DC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21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760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EB8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A2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3FE1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22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5F2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0CA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6F8"/>
    <w:rsid w:val="000D6728"/>
    <w:rsid w:val="000D6766"/>
    <w:rsid w:val="000D680E"/>
    <w:rsid w:val="000D682A"/>
    <w:rsid w:val="000D6852"/>
    <w:rsid w:val="000D68A8"/>
    <w:rsid w:val="000D68BD"/>
    <w:rsid w:val="000D69AF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62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1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5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229"/>
    <w:rsid w:val="000F53A2"/>
    <w:rsid w:val="000F53AB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28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9A0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54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3A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8D7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3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0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2A4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68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2F76"/>
    <w:rsid w:val="001531C4"/>
    <w:rsid w:val="00153213"/>
    <w:rsid w:val="0015321B"/>
    <w:rsid w:val="001532B2"/>
    <w:rsid w:val="001532E7"/>
    <w:rsid w:val="0015338A"/>
    <w:rsid w:val="001534A4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1EB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562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4E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3B7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6B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E82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3F2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1F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6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2EEF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1FD2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59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AC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B7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9D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2FA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924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11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A7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01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08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6C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7E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9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1BA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984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783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30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01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AB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6C6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4FFF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C4D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7B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02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BA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3EF"/>
    <w:rsid w:val="003404C8"/>
    <w:rsid w:val="0034053B"/>
    <w:rsid w:val="0034059B"/>
    <w:rsid w:val="003405AB"/>
    <w:rsid w:val="003405FA"/>
    <w:rsid w:val="00340600"/>
    <w:rsid w:val="00340784"/>
    <w:rsid w:val="003409F6"/>
    <w:rsid w:val="00340ACB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13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DCE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B66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9C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0F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69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20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279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CEE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8D7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4F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4FC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0C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0E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AFB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4EC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031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55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84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4FF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163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1CD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2D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9B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18D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9D0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14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9E7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1CD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6AD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C8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8BE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998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1DE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BCD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DEF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18D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9E4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8F9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D65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92"/>
    <w:rsid w:val="005534E0"/>
    <w:rsid w:val="0055358B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8E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57FE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0E9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A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4FCE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70C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EB7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290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AFC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4BA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4FB0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BB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6C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B77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39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9A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0D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75E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6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1FEB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4E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1C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5AE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6A1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5A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1E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10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A1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D52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53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6A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A3B"/>
    <w:rsid w:val="006D5B42"/>
    <w:rsid w:val="006D5C60"/>
    <w:rsid w:val="006D5C6D"/>
    <w:rsid w:val="006D5CF9"/>
    <w:rsid w:val="006D5D04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DE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5A3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220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8D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BFB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32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8E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C3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DF9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5EB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5C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86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0A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A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DE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7AF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45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6DA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9AD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BEE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9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E4C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8E2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9C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B9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BA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1FF4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7E1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CC6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54C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7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04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47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0F4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BBF"/>
    <w:rsid w:val="008C6C47"/>
    <w:rsid w:val="008C6DA1"/>
    <w:rsid w:val="008C6DFB"/>
    <w:rsid w:val="008C6FD5"/>
    <w:rsid w:val="008C70A8"/>
    <w:rsid w:val="008C70D4"/>
    <w:rsid w:val="008C7166"/>
    <w:rsid w:val="008C71C3"/>
    <w:rsid w:val="008C71D1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16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2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0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C6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CF0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438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06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C7"/>
    <w:rsid w:val="009260E4"/>
    <w:rsid w:val="00926184"/>
    <w:rsid w:val="00926365"/>
    <w:rsid w:val="00926381"/>
    <w:rsid w:val="009264DD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A37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2FA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4D7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6F9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7D5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6E20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1E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124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690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879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2B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E4F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C99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3AC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95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9C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74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26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7E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08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10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B6A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21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5D2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8E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ECB"/>
    <w:rsid w:val="00A16F3D"/>
    <w:rsid w:val="00A16F6A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ED8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377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4A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6C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EFF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0A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1FD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AF3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0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AD5"/>
    <w:rsid w:val="00A65B22"/>
    <w:rsid w:val="00A65D6A"/>
    <w:rsid w:val="00A65D8F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3F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7C7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D8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7A"/>
    <w:rsid w:val="00A86EB2"/>
    <w:rsid w:val="00A86FAB"/>
    <w:rsid w:val="00A87077"/>
    <w:rsid w:val="00A8709A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A34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D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E47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D48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0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5F81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3EE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7F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37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5A3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1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A4F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2FB7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0FD5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B21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263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406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0D7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C42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6CF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6A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1C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16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05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0A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7F9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1A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DC6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2C5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10D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CFD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B1B"/>
    <w:rsid w:val="00CA2BE1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3E2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58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E5A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46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1D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AE4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48A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03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5A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AEE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7D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71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AD5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5A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BFC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26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AA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90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164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8D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93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E2C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99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06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688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6A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D6B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1F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5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1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DAE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4B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33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3E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A8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D94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D9C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3B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C9A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9EF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5FF2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39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13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ACA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42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04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3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表格格線172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3"/>
    <w:next w:val="aa"/>
    <w:uiPriority w:val="39"/>
    <w:rsid w:val="00E429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next w:val="aa"/>
    <w:uiPriority w:val="39"/>
    <w:rsid w:val="001534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176"/>
    <w:basedOn w:val="a3"/>
    <w:next w:val="aa"/>
    <w:uiPriority w:val="39"/>
    <w:rsid w:val="00562D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表格格線177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8">
    <w:name w:val="表格格線178"/>
    <w:basedOn w:val="a3"/>
    <w:next w:val="aa"/>
    <w:uiPriority w:val="39"/>
    <w:rsid w:val="007A294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9">
    <w:name w:val="表格格線179"/>
    <w:basedOn w:val="a3"/>
    <w:next w:val="aa"/>
    <w:uiPriority w:val="39"/>
    <w:rsid w:val="00AC60C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0"/>
    <w:basedOn w:val="a3"/>
    <w:next w:val="aa"/>
    <w:uiPriority w:val="39"/>
    <w:rsid w:val="004F5B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表格格線181"/>
    <w:basedOn w:val="a3"/>
    <w:next w:val="aa"/>
    <w:uiPriority w:val="39"/>
    <w:rsid w:val="004F5B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32" Type="http://schemas.openxmlformats.org/officeDocument/2006/relationships/image" Target="media/image1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3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0</TotalTime>
  <Pages>16</Pages>
  <Words>1192</Words>
  <Characters>6796</Characters>
  <Application>Microsoft Office Word</Application>
  <DocSecurity>0</DocSecurity>
  <Lines>56</Lines>
  <Paragraphs>15</Paragraphs>
  <ScaleCrop>false</ScaleCrop>
  <Company/>
  <LinksUpToDate>false</LinksUpToDate>
  <CharactersWithSpaces>7973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2</cp:revision>
  <cp:lastPrinted>2026-10-31T06:07:00Z</cp:lastPrinted>
  <dcterms:created xsi:type="dcterms:W3CDTF">2026-10-31T06:10:00Z</dcterms:created>
  <dcterms:modified xsi:type="dcterms:W3CDTF">2026-10-31T06:10:00Z</dcterms:modified>
</cp:coreProperties>
</file>